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440" w:rsidRDefault="00A52000" w:rsidP="00CF4161">
      <w:pPr>
        <w:jc w:val="center"/>
        <w:rPr>
          <w:b/>
          <w:sz w:val="48"/>
          <w:szCs w:val="48"/>
        </w:rPr>
      </w:pPr>
      <w:r>
        <w:rPr>
          <w:b/>
          <w:sz w:val="48"/>
          <w:szCs w:val="48"/>
        </w:rPr>
        <w:softHyphen/>
      </w:r>
      <w:r>
        <w:rPr>
          <w:rFonts w:hint="eastAsia"/>
          <w:b/>
          <w:sz w:val="48"/>
          <w:szCs w:val="48"/>
        </w:rPr>
        <w:softHyphen/>
      </w:r>
      <w:r w:rsidR="007140C3" w:rsidRPr="007140C3">
        <w:rPr>
          <w:rFonts w:hint="eastAsia"/>
          <w:b/>
          <w:sz w:val="48"/>
          <w:szCs w:val="48"/>
        </w:rPr>
        <w:t xml:space="preserve">　</w:t>
      </w:r>
      <w:r w:rsidR="001842D8" w:rsidRPr="001842D8">
        <w:rPr>
          <w:rFonts w:hint="eastAsia"/>
          <w:b/>
          <w:sz w:val="48"/>
          <w:szCs w:val="48"/>
        </w:rPr>
        <w:t>しいの木こどもクリニック</w:t>
      </w:r>
    </w:p>
    <w:p w:rsidR="00CF4161" w:rsidRPr="001F4F6C" w:rsidRDefault="00CF4161" w:rsidP="00CF4161">
      <w:pPr>
        <w:jc w:val="center"/>
        <w:rPr>
          <w:color w:val="000000" w:themeColor="text1"/>
        </w:rPr>
      </w:pPr>
      <w:r w:rsidRPr="001F4F6C">
        <w:rPr>
          <w:rFonts w:hint="eastAsia"/>
          <w:color w:val="000000" w:themeColor="text1"/>
        </w:rPr>
        <w:t>-----------------------------------------------------------------------------------------------------------------------------------------------------</w:t>
      </w:r>
    </w:p>
    <w:p w:rsidR="00C64013" w:rsidRDefault="00140732" w:rsidP="00C64013">
      <w:pPr>
        <w:jc w:val="center"/>
        <w:rPr>
          <w:b/>
          <w:color w:val="000000" w:themeColor="text1"/>
          <w:sz w:val="48"/>
          <w:szCs w:val="48"/>
        </w:rPr>
      </w:pPr>
      <w:r>
        <w:rPr>
          <w:rFonts w:hint="eastAsia"/>
          <w:b/>
          <w:color w:val="000000" w:themeColor="text1"/>
          <w:sz w:val="48"/>
          <w:szCs w:val="48"/>
        </w:rPr>
        <w:t>この地域の小児科を一緒に救いませんか？</w:t>
      </w:r>
    </w:p>
    <w:p w:rsidR="00BA7D41" w:rsidRPr="0023770C" w:rsidRDefault="00BA7D41" w:rsidP="0023770C">
      <w:pPr>
        <w:jc w:val="center"/>
        <w:rPr>
          <w:color w:val="000000" w:themeColor="text1"/>
        </w:rPr>
      </w:pPr>
      <w:r w:rsidRPr="0029742A">
        <w:rPr>
          <w:rFonts w:hint="eastAsia"/>
          <w:color w:val="000000" w:themeColor="text1"/>
        </w:rPr>
        <w:t>-----------------------------------------------------------------------------------------------------------------------------------------------------</w:t>
      </w:r>
    </w:p>
    <w:p w:rsidR="0077165F" w:rsidRDefault="0077165F" w:rsidP="00F64117">
      <w:pPr>
        <w:rPr>
          <w:color w:val="000000" w:themeColor="text1"/>
        </w:rPr>
      </w:pPr>
    </w:p>
    <w:p w:rsidR="00552370" w:rsidRPr="00F921B5" w:rsidRDefault="000E2508" w:rsidP="00D70028">
      <w:pPr>
        <w:jc w:val="center"/>
        <w:outlineLvl w:val="0"/>
        <w:rPr>
          <w:b/>
          <w:sz w:val="40"/>
          <w:szCs w:val="40"/>
        </w:rPr>
      </w:pPr>
      <w:bookmarkStart w:id="0" w:name="_Toc394920020"/>
      <w:r>
        <w:rPr>
          <w:rFonts w:hint="eastAsia"/>
          <w:b/>
          <w:sz w:val="40"/>
          <w:szCs w:val="40"/>
        </w:rPr>
        <w:t>しいの木こどもクリニック</w:t>
      </w:r>
      <w:r w:rsidR="002150F9" w:rsidRPr="00F921B5">
        <w:rPr>
          <w:rFonts w:hint="eastAsia"/>
          <w:b/>
          <w:sz w:val="40"/>
          <w:szCs w:val="40"/>
        </w:rPr>
        <w:t xml:space="preserve">　施設概要</w:t>
      </w:r>
      <w:bookmarkEnd w:id="0"/>
    </w:p>
    <w:p w:rsidR="00552370" w:rsidRDefault="00552370" w:rsidP="00552370">
      <w:pPr>
        <w:jc w:val="center"/>
      </w:pPr>
      <w:r>
        <w:rPr>
          <w:rFonts w:hint="eastAsia"/>
        </w:rPr>
        <w:t>-----------------------------------------------------------------------------------------------------------------------------------------------------</w:t>
      </w:r>
    </w:p>
    <w:p w:rsidR="00445583" w:rsidRDefault="00445583" w:rsidP="00FF4CDB"/>
    <w:p w:rsidR="005D7C48" w:rsidRPr="005D7C48" w:rsidRDefault="005D7C48" w:rsidP="00FF4CDB">
      <w:r>
        <w:rPr>
          <w:rFonts w:hint="eastAsia"/>
        </w:rPr>
        <w:t>【施設概要】</w:t>
      </w:r>
    </w:p>
    <w:p w:rsidR="00136507" w:rsidRPr="00445583" w:rsidRDefault="00136507" w:rsidP="00136507">
      <w:r>
        <w:rPr>
          <w:rFonts w:hint="eastAsia"/>
        </w:rPr>
        <w:t>施設名称</w:t>
      </w:r>
      <w:r>
        <w:rPr>
          <w:rFonts w:hint="eastAsia"/>
        </w:rPr>
        <w:tab/>
      </w:r>
      <w:r>
        <w:rPr>
          <w:rFonts w:hint="eastAsia"/>
        </w:rPr>
        <w:t>：</w:t>
      </w:r>
      <w:r w:rsidR="00936A7E">
        <w:rPr>
          <w:rFonts w:hint="eastAsia"/>
        </w:rPr>
        <w:t xml:space="preserve">　</w:t>
      </w:r>
      <w:r w:rsidR="000E2508">
        <w:rPr>
          <w:rFonts w:hint="eastAsia"/>
        </w:rPr>
        <w:t>しいの木こどもクリニック</w:t>
      </w:r>
    </w:p>
    <w:p w:rsidR="00CB29D0" w:rsidRDefault="00C849D3" w:rsidP="00136507">
      <w:r>
        <w:rPr>
          <w:rFonts w:hint="eastAsia"/>
        </w:rPr>
        <w:t>フリガナ</w:t>
      </w:r>
      <w:r>
        <w:rPr>
          <w:rFonts w:hint="eastAsia"/>
        </w:rPr>
        <w:tab/>
      </w:r>
      <w:r>
        <w:rPr>
          <w:rFonts w:hint="eastAsia"/>
        </w:rPr>
        <w:t>：</w:t>
      </w:r>
      <w:r w:rsidR="00936A7E">
        <w:rPr>
          <w:rFonts w:hint="eastAsia"/>
        </w:rPr>
        <w:t xml:space="preserve">　</w:t>
      </w:r>
      <w:r w:rsidR="000E2508">
        <w:rPr>
          <w:rFonts w:hint="eastAsia"/>
        </w:rPr>
        <w:t>シイノキコドモクリニック</w:t>
      </w:r>
    </w:p>
    <w:p w:rsidR="00136507" w:rsidRDefault="00136507" w:rsidP="00136507">
      <w:r>
        <w:rPr>
          <w:rFonts w:hint="eastAsia"/>
        </w:rPr>
        <w:t>理事長</w:t>
      </w:r>
      <w:r>
        <w:rPr>
          <w:rFonts w:hint="eastAsia"/>
        </w:rPr>
        <w:tab/>
      </w:r>
      <w:r>
        <w:rPr>
          <w:rFonts w:hint="eastAsia"/>
        </w:rPr>
        <w:tab/>
      </w:r>
      <w:r>
        <w:rPr>
          <w:rFonts w:hint="eastAsia"/>
        </w:rPr>
        <w:t>：</w:t>
      </w:r>
      <w:r w:rsidR="00936A7E">
        <w:rPr>
          <w:rFonts w:hint="eastAsia"/>
        </w:rPr>
        <w:t xml:space="preserve">　</w:t>
      </w:r>
    </w:p>
    <w:p w:rsidR="00136507" w:rsidRDefault="00136507" w:rsidP="00136507">
      <w:r>
        <w:rPr>
          <w:rFonts w:hint="eastAsia"/>
        </w:rPr>
        <w:t>院長</w:t>
      </w:r>
      <w:r>
        <w:rPr>
          <w:rFonts w:hint="eastAsia"/>
        </w:rPr>
        <w:tab/>
      </w:r>
      <w:r>
        <w:rPr>
          <w:rFonts w:hint="eastAsia"/>
        </w:rPr>
        <w:tab/>
      </w:r>
      <w:r>
        <w:rPr>
          <w:rFonts w:hint="eastAsia"/>
        </w:rPr>
        <w:t>：</w:t>
      </w:r>
      <w:r w:rsidR="00936A7E">
        <w:rPr>
          <w:rFonts w:hint="eastAsia"/>
        </w:rPr>
        <w:t xml:space="preserve">　</w:t>
      </w:r>
      <w:r w:rsidR="00D22C3F">
        <w:rPr>
          <w:rFonts w:hint="eastAsia"/>
        </w:rPr>
        <w:t>西村</w:t>
      </w:r>
      <w:r w:rsidR="000E2508">
        <w:rPr>
          <w:rFonts w:hint="eastAsia"/>
        </w:rPr>
        <w:t>光敏</w:t>
      </w:r>
    </w:p>
    <w:p w:rsidR="00136507" w:rsidRDefault="00136507" w:rsidP="00AD1CFC">
      <w:r>
        <w:rPr>
          <w:rFonts w:hint="eastAsia"/>
        </w:rPr>
        <w:t>所在地</w:t>
      </w:r>
      <w:r>
        <w:rPr>
          <w:rFonts w:hint="eastAsia"/>
        </w:rPr>
        <w:tab/>
      </w:r>
      <w:r>
        <w:rPr>
          <w:rFonts w:hint="eastAsia"/>
        </w:rPr>
        <w:tab/>
      </w:r>
      <w:r>
        <w:rPr>
          <w:rFonts w:hint="eastAsia"/>
        </w:rPr>
        <w:t>：</w:t>
      </w:r>
      <w:r w:rsidR="00936A7E">
        <w:rPr>
          <w:rFonts w:hint="eastAsia"/>
        </w:rPr>
        <w:t xml:space="preserve">　</w:t>
      </w:r>
      <w:r w:rsidR="00620FD1" w:rsidRPr="00620FD1">
        <w:rPr>
          <w:rFonts w:hint="eastAsia"/>
        </w:rPr>
        <w:t>〒</w:t>
      </w:r>
      <w:r w:rsidR="000E2508" w:rsidRPr="000E2508">
        <w:t>444-2134</w:t>
      </w:r>
      <w:r w:rsidR="00620FD1" w:rsidRPr="00620FD1">
        <w:rPr>
          <w:rFonts w:hint="eastAsia"/>
        </w:rPr>
        <w:t xml:space="preserve">　</w:t>
      </w:r>
      <w:r w:rsidR="000E2508" w:rsidRPr="000E2508">
        <w:rPr>
          <w:rFonts w:hint="eastAsia"/>
        </w:rPr>
        <w:t>愛知県岡崎市大樹寺</w:t>
      </w:r>
      <w:r w:rsidR="000E2508" w:rsidRPr="000E2508">
        <w:rPr>
          <w:rFonts w:hint="eastAsia"/>
        </w:rPr>
        <w:t>2-7-9</w:t>
      </w:r>
    </w:p>
    <w:p w:rsidR="00136507" w:rsidRDefault="00136507" w:rsidP="00136507">
      <w:r>
        <w:rPr>
          <w:rFonts w:hint="eastAsia"/>
        </w:rPr>
        <w:t>連絡先</w:t>
      </w:r>
      <w:r>
        <w:rPr>
          <w:rFonts w:hint="eastAsia"/>
        </w:rPr>
        <w:tab/>
      </w:r>
      <w:r>
        <w:rPr>
          <w:rFonts w:hint="eastAsia"/>
        </w:rPr>
        <w:tab/>
      </w:r>
      <w:r w:rsidR="00936A7E">
        <w:rPr>
          <w:rFonts w:hint="eastAsia"/>
        </w:rPr>
        <w:t xml:space="preserve">：　</w:t>
      </w:r>
      <w:r w:rsidR="00620FD1" w:rsidRPr="00620FD1">
        <w:rPr>
          <w:rFonts w:hint="eastAsia"/>
        </w:rPr>
        <w:t>TEL</w:t>
      </w:r>
      <w:r w:rsidR="000E2508">
        <w:rPr>
          <w:rFonts w:hint="eastAsia"/>
        </w:rPr>
        <w:t xml:space="preserve">　</w:t>
      </w:r>
      <w:r w:rsidR="000E2508" w:rsidRPr="000E2508">
        <w:t>0564-25-1112</w:t>
      </w:r>
      <w:r w:rsidR="00620FD1" w:rsidRPr="00620FD1">
        <w:rPr>
          <w:rFonts w:hint="eastAsia"/>
        </w:rPr>
        <w:t xml:space="preserve"> </w:t>
      </w:r>
      <w:r w:rsidR="00620FD1" w:rsidRPr="00620FD1">
        <w:rPr>
          <w:rFonts w:hint="eastAsia"/>
        </w:rPr>
        <w:t xml:space="preserve">　</w:t>
      </w:r>
      <w:r w:rsidR="000E2508">
        <w:rPr>
          <w:rFonts w:hint="eastAsia"/>
        </w:rPr>
        <w:t>FAX</w:t>
      </w:r>
      <w:r w:rsidR="000E2508">
        <w:rPr>
          <w:rFonts w:hint="eastAsia"/>
        </w:rPr>
        <w:t xml:space="preserve">　</w:t>
      </w:r>
      <w:r w:rsidR="000E2508" w:rsidRPr="000E2508">
        <w:t>0564-25-1113</w:t>
      </w:r>
    </w:p>
    <w:p w:rsidR="00136507" w:rsidRPr="00EC34A8" w:rsidRDefault="00136507" w:rsidP="00136507">
      <w:r w:rsidRPr="00EC34A8">
        <w:rPr>
          <w:rFonts w:hint="eastAsia"/>
        </w:rPr>
        <w:t>開設</w:t>
      </w:r>
      <w:r w:rsidRPr="00EC34A8">
        <w:rPr>
          <w:rFonts w:hint="eastAsia"/>
        </w:rPr>
        <w:tab/>
      </w:r>
      <w:r w:rsidRPr="00EC34A8">
        <w:rPr>
          <w:rFonts w:hint="eastAsia"/>
        </w:rPr>
        <w:tab/>
      </w:r>
      <w:r w:rsidRPr="00EC34A8">
        <w:rPr>
          <w:rFonts w:hint="eastAsia"/>
        </w:rPr>
        <w:t>：</w:t>
      </w:r>
      <w:r w:rsidR="00936A7E" w:rsidRPr="00EC34A8">
        <w:rPr>
          <w:rFonts w:hint="eastAsia"/>
        </w:rPr>
        <w:t xml:space="preserve">　</w:t>
      </w:r>
      <w:r w:rsidR="00EC34A8" w:rsidRPr="00EC34A8">
        <w:rPr>
          <w:rFonts w:hint="eastAsia"/>
        </w:rPr>
        <w:t>H.</w:t>
      </w:r>
      <w:r w:rsidR="00EC34A8" w:rsidRPr="00EC34A8">
        <w:t>23</w:t>
      </w:r>
      <w:r w:rsidR="00445583" w:rsidRPr="00EC34A8">
        <w:rPr>
          <w:rFonts w:hint="eastAsia"/>
        </w:rPr>
        <w:t>年</w:t>
      </w:r>
      <w:r w:rsidR="00EC34A8" w:rsidRPr="00EC34A8">
        <w:rPr>
          <w:rFonts w:hint="eastAsia"/>
        </w:rPr>
        <w:t>10</w:t>
      </w:r>
      <w:r w:rsidR="00445583" w:rsidRPr="00EC34A8">
        <w:rPr>
          <w:rFonts w:hint="eastAsia"/>
        </w:rPr>
        <w:t>月</w:t>
      </w:r>
    </w:p>
    <w:p w:rsidR="00620FD1" w:rsidRPr="00445583" w:rsidRDefault="00CD34F3" w:rsidP="008165CC">
      <w:r>
        <w:rPr>
          <w:rFonts w:hint="eastAsia"/>
        </w:rPr>
        <w:t>延床面積</w:t>
      </w:r>
      <w:r w:rsidRPr="00445583">
        <w:rPr>
          <w:rFonts w:hint="eastAsia"/>
        </w:rPr>
        <w:tab/>
      </w:r>
      <w:r w:rsidR="00E0583F" w:rsidRPr="00445583">
        <w:rPr>
          <w:rFonts w:hint="eastAsia"/>
        </w:rPr>
        <w:t>：</w:t>
      </w:r>
      <w:r w:rsidR="0081120A" w:rsidRPr="00445583">
        <w:rPr>
          <w:rFonts w:hint="eastAsia"/>
        </w:rPr>
        <w:t xml:space="preserve">　</w:t>
      </w:r>
    </w:p>
    <w:p w:rsidR="0081120A" w:rsidRPr="00445583" w:rsidRDefault="00375DA7" w:rsidP="00CB29D0">
      <w:pPr>
        <w:ind w:left="840" w:hangingChars="400" w:hanging="840"/>
      </w:pPr>
      <w:r w:rsidRPr="00445583">
        <w:rPr>
          <w:rFonts w:hint="eastAsia"/>
        </w:rPr>
        <w:t>診療科目</w:t>
      </w:r>
      <w:r w:rsidRPr="00445583">
        <w:rPr>
          <w:rFonts w:hint="eastAsia"/>
        </w:rPr>
        <w:tab/>
      </w:r>
      <w:r w:rsidRPr="00445583">
        <w:rPr>
          <w:rFonts w:hint="eastAsia"/>
        </w:rPr>
        <w:t>：</w:t>
      </w:r>
      <w:r w:rsidR="00936A7E" w:rsidRPr="00445583">
        <w:rPr>
          <w:rFonts w:hint="eastAsia"/>
        </w:rPr>
        <w:t xml:space="preserve">　</w:t>
      </w:r>
      <w:r w:rsidR="000E2508">
        <w:rPr>
          <w:rFonts w:hint="eastAsia"/>
        </w:rPr>
        <w:t>小児科</w:t>
      </w:r>
    </w:p>
    <w:p w:rsidR="008165CC" w:rsidRPr="00445583" w:rsidRDefault="008165CC" w:rsidP="0081120A">
      <w:pPr>
        <w:ind w:left="1676" w:hanging="1676"/>
      </w:pPr>
    </w:p>
    <w:p w:rsidR="00C62B5F" w:rsidRPr="00445583" w:rsidRDefault="00C62B5F" w:rsidP="00C62B5F">
      <w:r w:rsidRPr="00445583">
        <w:rPr>
          <w:rFonts w:hint="eastAsia"/>
        </w:rPr>
        <w:t>救急指定</w:t>
      </w:r>
      <w:r w:rsidRPr="00445583">
        <w:rPr>
          <w:rFonts w:hint="eastAsia"/>
        </w:rPr>
        <w:tab/>
      </w:r>
      <w:r w:rsidRPr="00445583">
        <w:rPr>
          <w:rFonts w:hint="eastAsia"/>
        </w:rPr>
        <w:t>：</w:t>
      </w:r>
      <w:r w:rsidR="00936A7E" w:rsidRPr="00445583">
        <w:rPr>
          <w:rFonts w:hint="eastAsia"/>
        </w:rPr>
        <w:t xml:space="preserve">　</w:t>
      </w:r>
      <w:r w:rsidR="000E2508">
        <w:rPr>
          <w:rFonts w:hint="eastAsia"/>
        </w:rPr>
        <w:t>救急指定なし</w:t>
      </w:r>
    </w:p>
    <w:p w:rsidR="00C646FB" w:rsidRPr="00EC34A8" w:rsidRDefault="00C646FB" w:rsidP="00C62B5F">
      <w:r w:rsidRPr="00EC34A8">
        <w:rPr>
          <w:rFonts w:hint="eastAsia"/>
        </w:rPr>
        <w:t>外来患者数</w:t>
      </w:r>
      <w:r w:rsidRPr="00EC34A8">
        <w:rPr>
          <w:rFonts w:hint="eastAsia"/>
        </w:rPr>
        <w:tab/>
      </w:r>
      <w:r w:rsidRPr="00EC34A8">
        <w:rPr>
          <w:rFonts w:hint="eastAsia"/>
        </w:rPr>
        <w:t>：</w:t>
      </w:r>
      <w:r w:rsidR="00936A7E" w:rsidRPr="00EC34A8">
        <w:rPr>
          <w:rFonts w:hint="eastAsia"/>
        </w:rPr>
        <w:t xml:space="preserve">　</w:t>
      </w:r>
      <w:r w:rsidR="00EC34A8" w:rsidRPr="00EC34A8">
        <w:rPr>
          <w:rFonts w:hint="eastAsia"/>
        </w:rPr>
        <w:t>100</w:t>
      </w:r>
      <w:r w:rsidR="00EC34A8" w:rsidRPr="00EC34A8">
        <w:t>~120</w:t>
      </w:r>
      <w:r w:rsidR="00445583" w:rsidRPr="00EC34A8">
        <w:rPr>
          <w:rFonts w:hint="eastAsia"/>
        </w:rPr>
        <w:t>人</w:t>
      </w:r>
      <w:r w:rsidR="00445583" w:rsidRPr="00EC34A8">
        <w:rPr>
          <w:rFonts w:hint="eastAsia"/>
        </w:rPr>
        <w:t>(H</w:t>
      </w:r>
      <w:r w:rsidR="00F852A9">
        <w:rPr>
          <w:rFonts w:hint="eastAsia"/>
        </w:rPr>
        <w:t>31</w:t>
      </w:r>
      <w:r w:rsidR="00445583" w:rsidRPr="00EC34A8">
        <w:rPr>
          <w:rFonts w:hint="eastAsia"/>
        </w:rPr>
        <w:t>年度</w:t>
      </w:r>
      <w:r w:rsidR="00445583" w:rsidRPr="00EC34A8">
        <w:rPr>
          <w:rFonts w:hint="eastAsia"/>
        </w:rPr>
        <w:t>)</w:t>
      </w:r>
    </w:p>
    <w:p w:rsidR="008165CC" w:rsidRPr="00295019" w:rsidRDefault="00936A7E" w:rsidP="00C62B5F">
      <w:pPr>
        <w:rPr>
          <w:color w:val="FF0000"/>
        </w:rPr>
      </w:pPr>
      <w:r w:rsidRPr="00445583">
        <w:rPr>
          <w:rFonts w:hint="eastAsia"/>
        </w:rPr>
        <w:t xml:space="preserve">　</w:t>
      </w:r>
    </w:p>
    <w:p w:rsidR="00B52A25" w:rsidRDefault="00035D41" w:rsidP="00F852A9">
      <w:r>
        <w:rPr>
          <w:noProof/>
        </w:rPr>
        <w:drawing>
          <wp:anchor distT="0" distB="0" distL="114300" distR="114300" simplePos="0" relativeHeight="251673600" behindDoc="0" locked="0" layoutInCell="1" allowOverlap="1">
            <wp:simplePos x="0" y="0"/>
            <wp:positionH relativeFrom="margin">
              <wp:posOffset>294640</wp:posOffset>
            </wp:positionH>
            <wp:positionV relativeFrom="margin">
              <wp:posOffset>5986145</wp:posOffset>
            </wp:positionV>
            <wp:extent cx="5300345" cy="3533775"/>
            <wp:effectExtent l="19050" t="0" r="0" b="0"/>
            <wp:wrapSquare wrapText="bothSides"/>
            <wp:docPr id="2" name="図 1" descr="C:\Users\k-toyosaki\Desktop\osiire2\しいの木こどもクリニック\IMG_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oyosaki\Desktop\osiire2\しいの木こどもクリニック\IMG_4491.JPG"/>
                    <pic:cNvPicPr>
                      <a:picLocks noChangeAspect="1" noChangeArrowheads="1"/>
                    </pic:cNvPicPr>
                  </pic:nvPicPr>
                  <pic:blipFill>
                    <a:blip r:embed="rId8" cstate="print"/>
                    <a:srcRect/>
                    <a:stretch>
                      <a:fillRect/>
                    </a:stretch>
                  </pic:blipFill>
                  <pic:spPr bwMode="auto">
                    <a:xfrm>
                      <a:off x="0" y="0"/>
                      <a:ext cx="5300345" cy="3533775"/>
                    </a:xfrm>
                    <a:prstGeom prst="rect">
                      <a:avLst/>
                    </a:prstGeom>
                    <a:noFill/>
                    <a:ln w="9525">
                      <a:noFill/>
                      <a:miter lim="800000"/>
                      <a:headEnd/>
                      <a:tailEnd/>
                    </a:ln>
                  </pic:spPr>
                </pic:pic>
              </a:graphicData>
            </a:graphic>
          </wp:anchor>
        </w:drawing>
      </w:r>
      <w:r w:rsidR="00883497">
        <w:br w:type="page"/>
      </w:r>
    </w:p>
    <w:p w:rsidR="00812600" w:rsidRPr="00D91CE7" w:rsidRDefault="009F7EF7" w:rsidP="00D70028">
      <w:pPr>
        <w:pBdr>
          <w:bottom w:val="single" w:sz="6" w:space="1" w:color="auto"/>
        </w:pBdr>
        <w:jc w:val="center"/>
        <w:outlineLvl w:val="0"/>
        <w:rPr>
          <w:b/>
          <w:sz w:val="48"/>
          <w:szCs w:val="48"/>
        </w:rPr>
      </w:pPr>
      <w:r>
        <w:rPr>
          <w:rFonts w:hint="eastAsia"/>
          <w:b/>
          <w:sz w:val="48"/>
          <w:szCs w:val="48"/>
        </w:rPr>
        <w:lastRenderedPageBreak/>
        <w:t>当院の外観・内観</w:t>
      </w:r>
    </w:p>
    <w:p w:rsidR="003C1DF5" w:rsidRDefault="003C1DF5" w:rsidP="00EB6355">
      <w:pPr>
        <w:jc w:val="center"/>
      </w:pPr>
      <w:r>
        <w:rPr>
          <w:noProof/>
        </w:rPr>
        <w:drawing>
          <wp:anchor distT="0" distB="0" distL="114300" distR="114300" simplePos="0" relativeHeight="251678720" behindDoc="0" locked="0" layoutInCell="1" allowOverlap="1">
            <wp:simplePos x="0" y="0"/>
            <wp:positionH relativeFrom="margin">
              <wp:posOffset>209550</wp:posOffset>
            </wp:positionH>
            <wp:positionV relativeFrom="margin">
              <wp:posOffset>2757805</wp:posOffset>
            </wp:positionV>
            <wp:extent cx="2895600" cy="1927225"/>
            <wp:effectExtent l="0" t="0" r="0" b="0"/>
            <wp:wrapSquare wrapText="bothSides"/>
            <wp:docPr id="8" name="図 6" descr="C:\Users\k-toyosaki\Desktop\osiire2\しいの木こどもクリニック\IMG_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toyosaki\Desktop\osiire2\しいの木こどもクリニック\IMG_3825.JPG"/>
                    <pic:cNvPicPr>
                      <a:picLocks noChangeAspect="1" noChangeArrowheads="1"/>
                    </pic:cNvPicPr>
                  </pic:nvPicPr>
                  <pic:blipFill>
                    <a:blip r:embed="rId9" cstate="print"/>
                    <a:srcRect/>
                    <a:stretch>
                      <a:fillRect/>
                    </a:stretch>
                  </pic:blipFill>
                  <pic:spPr bwMode="auto">
                    <a:xfrm>
                      <a:off x="0" y="0"/>
                      <a:ext cx="2895600" cy="192722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74624" behindDoc="0" locked="0" layoutInCell="1" allowOverlap="1">
            <wp:simplePos x="0" y="0"/>
            <wp:positionH relativeFrom="margin">
              <wp:posOffset>304800</wp:posOffset>
            </wp:positionH>
            <wp:positionV relativeFrom="margin">
              <wp:posOffset>681355</wp:posOffset>
            </wp:positionV>
            <wp:extent cx="2838450" cy="1917065"/>
            <wp:effectExtent l="0" t="0" r="0" b="6985"/>
            <wp:wrapSquare wrapText="bothSides"/>
            <wp:docPr id="5" name="図 4" descr="C:\Users\k-toyosaki\Desktop\osiire2\しいの木こどもクリニック\IMG_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toyosaki\Desktop\osiire2\しいの木こどもクリニック\IMG_3812.JPG"/>
                    <pic:cNvPicPr>
                      <a:picLocks noChangeAspect="1" noChangeArrowheads="1"/>
                    </pic:cNvPicPr>
                  </pic:nvPicPr>
                  <pic:blipFill>
                    <a:blip r:embed="rId10" cstate="print"/>
                    <a:srcRect/>
                    <a:stretch>
                      <a:fillRect/>
                    </a:stretch>
                  </pic:blipFill>
                  <pic:spPr bwMode="auto">
                    <a:xfrm>
                      <a:off x="0" y="0"/>
                      <a:ext cx="2838450" cy="191706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75648" behindDoc="0" locked="0" layoutInCell="1" allowOverlap="1">
            <wp:simplePos x="0" y="0"/>
            <wp:positionH relativeFrom="margin">
              <wp:posOffset>3448050</wp:posOffset>
            </wp:positionH>
            <wp:positionV relativeFrom="margin">
              <wp:posOffset>700405</wp:posOffset>
            </wp:positionV>
            <wp:extent cx="2895600" cy="1930400"/>
            <wp:effectExtent l="0" t="0" r="0" b="0"/>
            <wp:wrapSquare wrapText="bothSides"/>
            <wp:docPr id="15" name="図 5" descr="C:\Users\k-toyosaki\Desktop\osiire2\しいの木こどもクリニック\IMG_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toyosaki\Desktop\osiire2\しいの木こどもクリニック\IMG_3819.JPG"/>
                    <pic:cNvPicPr>
                      <a:picLocks noChangeAspect="1" noChangeArrowheads="1"/>
                    </pic:cNvPicPr>
                  </pic:nvPicPr>
                  <pic:blipFill>
                    <a:blip r:embed="rId11" cstate="print"/>
                    <a:srcRect/>
                    <a:stretch>
                      <a:fillRect/>
                    </a:stretch>
                  </pic:blipFill>
                  <pic:spPr bwMode="auto">
                    <a:xfrm>
                      <a:off x="0" y="0"/>
                      <a:ext cx="2895600" cy="1930400"/>
                    </a:xfrm>
                    <a:prstGeom prst="rect">
                      <a:avLst/>
                    </a:prstGeom>
                    <a:noFill/>
                    <a:ln w="9525">
                      <a:noFill/>
                      <a:miter lim="800000"/>
                      <a:headEnd/>
                      <a:tailEnd/>
                    </a:ln>
                  </pic:spPr>
                </pic:pic>
              </a:graphicData>
            </a:graphic>
          </wp:anchor>
        </w:drawing>
      </w:r>
      <w:r>
        <w:rPr>
          <w:noProof/>
        </w:rPr>
        <w:drawing>
          <wp:anchor distT="0" distB="0" distL="114300" distR="114300" simplePos="0" relativeHeight="251710464" behindDoc="0" locked="0" layoutInCell="1" allowOverlap="1">
            <wp:simplePos x="0" y="0"/>
            <wp:positionH relativeFrom="margin">
              <wp:posOffset>3371215</wp:posOffset>
            </wp:positionH>
            <wp:positionV relativeFrom="margin">
              <wp:posOffset>4889500</wp:posOffset>
            </wp:positionV>
            <wp:extent cx="2905125" cy="1944370"/>
            <wp:effectExtent l="0" t="0" r="9525" b="0"/>
            <wp:wrapSquare wrapText="bothSides"/>
            <wp:docPr id="27" name="図 8" descr="C:\Users\k-toyosaki\Desktop\osiire2\しいの木こどもクリニック\IMG_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toyosaki\Desktop\osiire2\しいの木こどもクリニック\IMG_3860.JPG"/>
                    <pic:cNvPicPr>
                      <a:picLocks noChangeAspect="1" noChangeArrowheads="1"/>
                    </pic:cNvPicPr>
                  </pic:nvPicPr>
                  <pic:blipFill>
                    <a:blip r:embed="rId12" cstate="print"/>
                    <a:srcRect/>
                    <a:stretch>
                      <a:fillRect/>
                    </a:stretch>
                  </pic:blipFill>
                  <pic:spPr bwMode="auto">
                    <a:xfrm>
                      <a:off x="0" y="0"/>
                      <a:ext cx="2905125" cy="1944370"/>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0" locked="0" layoutInCell="1" allowOverlap="1">
            <wp:simplePos x="0" y="0"/>
            <wp:positionH relativeFrom="margin">
              <wp:posOffset>171450</wp:posOffset>
            </wp:positionH>
            <wp:positionV relativeFrom="margin">
              <wp:posOffset>4881880</wp:posOffset>
            </wp:positionV>
            <wp:extent cx="2847975" cy="1937385"/>
            <wp:effectExtent l="0" t="0" r="9525" b="5715"/>
            <wp:wrapSquare wrapText="bothSides"/>
            <wp:docPr id="10" name="図 7" descr="C:\Users\k-toyosaki\Desktop\osiire2\しいの木こどもクリニック\IMG_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toyosaki\Desktop\osiire2\しいの木こどもクリニック\IMG_3846.JPG"/>
                    <pic:cNvPicPr>
                      <a:picLocks noChangeAspect="1" noChangeArrowheads="1"/>
                    </pic:cNvPicPr>
                  </pic:nvPicPr>
                  <pic:blipFill>
                    <a:blip r:embed="rId13" cstate="print"/>
                    <a:srcRect/>
                    <a:stretch>
                      <a:fillRect/>
                    </a:stretch>
                  </pic:blipFill>
                  <pic:spPr bwMode="auto">
                    <a:xfrm>
                      <a:off x="0" y="0"/>
                      <a:ext cx="2847975" cy="193738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77696" behindDoc="0" locked="0" layoutInCell="1" allowOverlap="1">
            <wp:simplePos x="0" y="0"/>
            <wp:positionH relativeFrom="margin">
              <wp:posOffset>3438525</wp:posOffset>
            </wp:positionH>
            <wp:positionV relativeFrom="margin">
              <wp:posOffset>2767330</wp:posOffset>
            </wp:positionV>
            <wp:extent cx="2893695" cy="1895475"/>
            <wp:effectExtent l="0" t="0" r="1905" b="9525"/>
            <wp:wrapSquare wrapText="bothSides"/>
            <wp:docPr id="14" name="図 11" descr="C:\Users\k-toyosaki\Desktop\osiire2\しいの木こどもクリニック\IMG_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toyosaki\Desktop\osiire2\しいの木こどもクリニック\IMG_3875.JPG"/>
                    <pic:cNvPicPr>
                      <a:picLocks noChangeAspect="1" noChangeArrowheads="1"/>
                    </pic:cNvPicPr>
                  </pic:nvPicPr>
                  <pic:blipFill>
                    <a:blip r:embed="rId14" cstate="print"/>
                    <a:srcRect/>
                    <a:stretch>
                      <a:fillRect/>
                    </a:stretch>
                  </pic:blipFill>
                  <pic:spPr bwMode="auto">
                    <a:xfrm>
                      <a:off x="0" y="0"/>
                      <a:ext cx="2893695" cy="1895475"/>
                    </a:xfrm>
                    <a:prstGeom prst="rect">
                      <a:avLst/>
                    </a:prstGeom>
                    <a:noFill/>
                    <a:ln w="9525">
                      <a:noFill/>
                      <a:miter lim="800000"/>
                      <a:headEnd/>
                      <a:tailEnd/>
                    </a:ln>
                  </pic:spPr>
                </pic:pic>
              </a:graphicData>
            </a:graphic>
          </wp:anchor>
        </w:drawing>
      </w:r>
    </w:p>
    <w:p w:rsidR="003C1DF5" w:rsidRDefault="003C1DF5" w:rsidP="00EB6355">
      <w:pPr>
        <w:jc w:val="center"/>
      </w:pPr>
    </w:p>
    <w:p w:rsidR="00035D41" w:rsidRPr="00D91CE7" w:rsidRDefault="003C1DF5" w:rsidP="009F7EF7">
      <w:pPr>
        <w:widowControl/>
        <w:jc w:val="center"/>
        <w:rPr>
          <w:b/>
          <w:sz w:val="48"/>
          <w:szCs w:val="48"/>
        </w:rPr>
      </w:pPr>
      <w:r>
        <w:rPr>
          <w:noProof/>
        </w:rPr>
        <w:drawing>
          <wp:anchor distT="0" distB="0" distL="114300" distR="114300" simplePos="0" relativeHeight="251681792" behindDoc="0" locked="0" layoutInCell="1" allowOverlap="1">
            <wp:simplePos x="0" y="0"/>
            <wp:positionH relativeFrom="margin">
              <wp:posOffset>3319145</wp:posOffset>
            </wp:positionH>
            <wp:positionV relativeFrom="margin">
              <wp:posOffset>7072630</wp:posOffset>
            </wp:positionV>
            <wp:extent cx="2985770" cy="1809750"/>
            <wp:effectExtent l="0" t="0" r="5080" b="0"/>
            <wp:wrapSquare wrapText="bothSides"/>
            <wp:docPr id="12" name="図 9" descr="C:\Users\k-toyosaki\Desktop\osiire2\しいの木こどもクリニック\IMG_3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toyosaki\Desktop\osiire2\しいの木こどもクリニック\IMG_3880.JPG"/>
                    <pic:cNvPicPr>
                      <a:picLocks noChangeAspect="1" noChangeArrowheads="1"/>
                    </pic:cNvPicPr>
                  </pic:nvPicPr>
                  <pic:blipFill>
                    <a:blip r:embed="rId15" cstate="print"/>
                    <a:srcRect/>
                    <a:stretch>
                      <a:fillRect/>
                    </a:stretch>
                  </pic:blipFill>
                  <pic:spPr bwMode="auto">
                    <a:xfrm>
                      <a:off x="0" y="0"/>
                      <a:ext cx="2985770" cy="1809750"/>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0" locked="0" layoutInCell="1" allowOverlap="1">
            <wp:simplePos x="0" y="0"/>
            <wp:positionH relativeFrom="margin">
              <wp:posOffset>76200</wp:posOffset>
            </wp:positionH>
            <wp:positionV relativeFrom="margin">
              <wp:posOffset>7034530</wp:posOffset>
            </wp:positionV>
            <wp:extent cx="2933700" cy="1861185"/>
            <wp:effectExtent l="0" t="0" r="0" b="5715"/>
            <wp:wrapSquare wrapText="bothSides"/>
            <wp:docPr id="13" name="図 10" descr="C:\Users\k-toyosaki\Desktop\osiire2\しいの木こどもクリニック\IMG_3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toyosaki\Desktop\osiire2\しいの木こどもクリニック\IMG_3886.JPG"/>
                    <pic:cNvPicPr>
                      <a:picLocks noChangeAspect="1" noChangeArrowheads="1"/>
                    </pic:cNvPicPr>
                  </pic:nvPicPr>
                  <pic:blipFill>
                    <a:blip r:embed="rId16" cstate="print"/>
                    <a:srcRect/>
                    <a:stretch>
                      <a:fillRect/>
                    </a:stretch>
                  </pic:blipFill>
                  <pic:spPr bwMode="auto">
                    <a:xfrm>
                      <a:off x="0" y="0"/>
                      <a:ext cx="2933700" cy="1861185"/>
                    </a:xfrm>
                    <a:prstGeom prst="rect">
                      <a:avLst/>
                    </a:prstGeom>
                    <a:noFill/>
                    <a:ln w="9525">
                      <a:noFill/>
                      <a:miter lim="800000"/>
                      <a:headEnd/>
                      <a:tailEnd/>
                    </a:ln>
                  </pic:spPr>
                </pic:pic>
              </a:graphicData>
            </a:graphic>
          </wp:anchor>
        </w:drawing>
      </w:r>
      <w:r w:rsidR="00B52A25">
        <w:br w:type="page"/>
      </w:r>
      <w:bookmarkStart w:id="1" w:name="_Toc394920026"/>
      <w:r w:rsidR="00FC662C">
        <w:rPr>
          <w:rFonts w:hint="eastAsia"/>
          <w:b/>
          <w:sz w:val="48"/>
          <w:szCs w:val="48"/>
        </w:rPr>
        <w:lastRenderedPageBreak/>
        <w:t>受診時の</w:t>
      </w:r>
    </w:p>
    <w:p w:rsidR="00035D41" w:rsidRPr="00B16637" w:rsidRDefault="00035D41" w:rsidP="00035D41">
      <w:pPr>
        <w:jc w:val="center"/>
      </w:pPr>
      <w:r w:rsidRPr="00B16637">
        <w:rPr>
          <w:rFonts w:hint="eastAsia"/>
        </w:rPr>
        <w:t>-----------------------------------------------------------------------------------------------------------------------------------------------------</w:t>
      </w:r>
    </w:p>
    <w:p w:rsidR="00035D41" w:rsidRDefault="00EB6355" w:rsidP="00EB6355">
      <w:pPr>
        <w:rPr>
          <w:sz w:val="22"/>
        </w:rPr>
      </w:pPr>
      <w:r w:rsidRPr="00EB6355">
        <w:rPr>
          <w:rFonts w:hint="eastAsia"/>
          <w:sz w:val="22"/>
        </w:rPr>
        <w:t>＜</w:t>
      </w:r>
      <w:r w:rsidRPr="00EB6355">
        <w:rPr>
          <w:rFonts w:hint="eastAsia"/>
          <w:sz w:val="22"/>
        </w:rPr>
        <w:t>WEB</w:t>
      </w:r>
      <w:r w:rsidRPr="00EB6355">
        <w:rPr>
          <w:rFonts w:hint="eastAsia"/>
          <w:sz w:val="22"/>
        </w:rPr>
        <w:t>での予約をする＞</w:t>
      </w:r>
    </w:p>
    <w:p w:rsidR="00FB0BAB" w:rsidRPr="00EB6355" w:rsidRDefault="00FB0BAB" w:rsidP="00EB6355">
      <w:pPr>
        <w:rPr>
          <w:sz w:val="22"/>
        </w:rPr>
      </w:pPr>
      <w:r>
        <w:rPr>
          <w:rFonts w:hint="eastAsia"/>
          <w:sz w:val="22"/>
        </w:rPr>
        <w:t>当日の診察分を</w:t>
      </w:r>
      <w:r>
        <w:rPr>
          <w:rFonts w:hint="eastAsia"/>
          <w:sz w:val="22"/>
        </w:rPr>
        <w:t>WEB</w:t>
      </w:r>
      <w:r>
        <w:rPr>
          <w:rFonts w:hint="eastAsia"/>
          <w:sz w:val="22"/>
        </w:rPr>
        <w:t>にて予約していただきます。</w:t>
      </w:r>
    </w:p>
    <w:p w:rsidR="00035D41" w:rsidRDefault="00FC662C" w:rsidP="00D22C3F">
      <w:pPr>
        <w:ind w:firstLineChars="400" w:firstLine="1928"/>
        <w:rPr>
          <w:b/>
          <w:sz w:val="48"/>
          <w:szCs w:val="48"/>
        </w:rPr>
      </w:pPr>
      <w:r>
        <w:rPr>
          <w:rFonts w:hint="eastAsia"/>
          <w:b/>
          <w:noProof/>
          <w:sz w:val="48"/>
          <w:szCs w:val="48"/>
        </w:rPr>
        <w:drawing>
          <wp:anchor distT="0" distB="0" distL="114300" distR="114300" simplePos="0" relativeHeight="251682816" behindDoc="0" locked="0" layoutInCell="1" allowOverlap="1">
            <wp:simplePos x="0" y="0"/>
            <wp:positionH relativeFrom="margin">
              <wp:align>left</wp:align>
            </wp:positionH>
            <wp:positionV relativeFrom="margin">
              <wp:posOffset>1325880</wp:posOffset>
            </wp:positionV>
            <wp:extent cx="3851910" cy="2564765"/>
            <wp:effectExtent l="19050" t="0" r="0" b="0"/>
            <wp:wrapSquare wrapText="bothSides"/>
            <wp:docPr id="16" name="図 12" descr="C:\Users\k-toyosaki\Desktop\osiire2\しいの木こどもクリニック\IMG_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toyosaki\Desktop\osiire2\しいの木こどもクリニック\IMG_3912.JPG"/>
                    <pic:cNvPicPr>
                      <a:picLocks noChangeAspect="1" noChangeArrowheads="1"/>
                    </pic:cNvPicPr>
                  </pic:nvPicPr>
                  <pic:blipFill>
                    <a:blip r:embed="rId17" cstate="print"/>
                    <a:srcRect/>
                    <a:stretch>
                      <a:fillRect/>
                    </a:stretch>
                  </pic:blipFill>
                  <pic:spPr bwMode="auto">
                    <a:xfrm>
                      <a:off x="0" y="0"/>
                      <a:ext cx="3851910" cy="2564765"/>
                    </a:xfrm>
                    <a:prstGeom prst="rect">
                      <a:avLst/>
                    </a:prstGeom>
                    <a:noFill/>
                    <a:ln w="9525">
                      <a:noFill/>
                      <a:miter lim="800000"/>
                      <a:headEnd/>
                      <a:tailEnd/>
                    </a:ln>
                  </pic:spPr>
                </pic:pic>
              </a:graphicData>
            </a:graphic>
          </wp:anchor>
        </w:drawing>
      </w:r>
    </w:p>
    <w:p w:rsidR="00035D41" w:rsidRDefault="00035D41" w:rsidP="00D22C3F">
      <w:pPr>
        <w:ind w:firstLineChars="400" w:firstLine="1928"/>
        <w:rPr>
          <w:b/>
          <w:sz w:val="48"/>
          <w:szCs w:val="48"/>
        </w:rPr>
      </w:pPr>
    </w:p>
    <w:p w:rsidR="00035D41" w:rsidRDefault="00035D41" w:rsidP="00D22C3F">
      <w:pPr>
        <w:ind w:firstLineChars="400" w:firstLine="1928"/>
        <w:rPr>
          <w:b/>
          <w:sz w:val="48"/>
          <w:szCs w:val="48"/>
        </w:rPr>
      </w:pPr>
    </w:p>
    <w:p w:rsidR="00035D41" w:rsidRDefault="00035D41" w:rsidP="00D22C3F">
      <w:pPr>
        <w:ind w:firstLineChars="400" w:firstLine="1928"/>
        <w:rPr>
          <w:b/>
          <w:sz w:val="48"/>
          <w:szCs w:val="48"/>
        </w:rPr>
      </w:pPr>
    </w:p>
    <w:p w:rsidR="00035D41" w:rsidRDefault="00035D41" w:rsidP="00D22C3F">
      <w:pPr>
        <w:ind w:firstLineChars="400" w:firstLine="1928"/>
        <w:rPr>
          <w:b/>
          <w:sz w:val="48"/>
          <w:szCs w:val="48"/>
        </w:rPr>
      </w:pPr>
    </w:p>
    <w:p w:rsidR="00EB6355" w:rsidRDefault="00EB6355" w:rsidP="00EB6355">
      <w:pPr>
        <w:rPr>
          <w:b/>
          <w:sz w:val="48"/>
          <w:szCs w:val="48"/>
        </w:rPr>
      </w:pPr>
    </w:p>
    <w:p w:rsidR="00FC662C" w:rsidRDefault="00FC662C" w:rsidP="00EB6355">
      <w:pPr>
        <w:rPr>
          <w:sz w:val="22"/>
        </w:rPr>
      </w:pPr>
    </w:p>
    <w:p w:rsidR="00FB0BAB" w:rsidRDefault="00EB6355" w:rsidP="00EB6355">
      <w:pPr>
        <w:rPr>
          <w:sz w:val="22"/>
        </w:rPr>
      </w:pPr>
      <w:r w:rsidRPr="00EB6355">
        <w:rPr>
          <w:rFonts w:hint="eastAsia"/>
          <w:sz w:val="22"/>
        </w:rPr>
        <w:t>＜</w:t>
      </w:r>
      <w:r>
        <w:rPr>
          <w:rFonts w:hint="eastAsia"/>
          <w:sz w:val="22"/>
        </w:rPr>
        <w:t>来院、受付</w:t>
      </w:r>
      <w:r w:rsidRPr="00EB6355">
        <w:rPr>
          <w:rFonts w:hint="eastAsia"/>
          <w:sz w:val="22"/>
        </w:rPr>
        <w:t>＞</w:t>
      </w:r>
    </w:p>
    <w:p w:rsidR="00EB6355" w:rsidRDefault="00FB0BAB" w:rsidP="00EB6355">
      <w:pPr>
        <w:rPr>
          <w:sz w:val="22"/>
        </w:rPr>
      </w:pPr>
      <w:r>
        <w:rPr>
          <w:rFonts w:hint="eastAsia"/>
          <w:sz w:val="22"/>
        </w:rPr>
        <w:t>予約頂いた患者様に予約確認メールが届き、患者様が来院されます</w:t>
      </w:r>
    </w:p>
    <w:p w:rsidR="00EB6355" w:rsidRDefault="00EB6355" w:rsidP="00EB6355">
      <w:pPr>
        <w:rPr>
          <w:sz w:val="22"/>
        </w:rPr>
      </w:pPr>
    </w:p>
    <w:p w:rsidR="00EB6355" w:rsidRPr="00EB6355" w:rsidRDefault="00FB0BAB" w:rsidP="00EB6355">
      <w:pPr>
        <w:rPr>
          <w:sz w:val="22"/>
        </w:rPr>
      </w:pPr>
      <w:r>
        <w:rPr>
          <w:rFonts w:hint="eastAsia"/>
          <w:noProof/>
          <w:sz w:val="22"/>
        </w:rPr>
        <w:drawing>
          <wp:anchor distT="0" distB="0" distL="114300" distR="114300" simplePos="0" relativeHeight="251684864" behindDoc="0" locked="0" layoutInCell="1" allowOverlap="1">
            <wp:simplePos x="0" y="0"/>
            <wp:positionH relativeFrom="margin">
              <wp:posOffset>-81915</wp:posOffset>
            </wp:positionH>
            <wp:positionV relativeFrom="margin">
              <wp:posOffset>4972050</wp:posOffset>
            </wp:positionV>
            <wp:extent cx="3341370" cy="2220595"/>
            <wp:effectExtent l="19050" t="0" r="0" b="0"/>
            <wp:wrapSquare wrapText="bothSides"/>
            <wp:docPr id="17" name="図 13" descr="C:\Users\k-toyosaki\Desktop\osiire2\しいの木こどもクリニック\IMG_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toyosaki\Desktop\osiire2\しいの木こどもクリニック\IMG_3849.JPG"/>
                    <pic:cNvPicPr>
                      <a:picLocks noChangeAspect="1" noChangeArrowheads="1"/>
                    </pic:cNvPicPr>
                  </pic:nvPicPr>
                  <pic:blipFill>
                    <a:blip r:embed="rId18" cstate="print"/>
                    <a:srcRect/>
                    <a:stretch>
                      <a:fillRect/>
                    </a:stretch>
                  </pic:blipFill>
                  <pic:spPr bwMode="auto">
                    <a:xfrm>
                      <a:off x="0" y="0"/>
                      <a:ext cx="3341370" cy="2220595"/>
                    </a:xfrm>
                    <a:prstGeom prst="rect">
                      <a:avLst/>
                    </a:prstGeom>
                    <a:noFill/>
                    <a:ln w="9525">
                      <a:noFill/>
                      <a:miter lim="800000"/>
                      <a:headEnd/>
                      <a:tailEnd/>
                    </a:ln>
                  </pic:spPr>
                </pic:pic>
              </a:graphicData>
            </a:graphic>
          </wp:anchor>
        </w:drawing>
      </w:r>
    </w:p>
    <w:p w:rsidR="00EB6355" w:rsidRDefault="00EB6355" w:rsidP="00EB6355"/>
    <w:p w:rsidR="00EB6355" w:rsidRDefault="00EB6355" w:rsidP="00EB6355"/>
    <w:p w:rsidR="00EB6355" w:rsidRDefault="00EB6355" w:rsidP="00EB6355"/>
    <w:p w:rsidR="00EB6355" w:rsidRDefault="00EB6355" w:rsidP="00EB6355"/>
    <w:p w:rsidR="00EB6355" w:rsidRDefault="00EB6355" w:rsidP="00EB6355"/>
    <w:p w:rsidR="00EB6355" w:rsidRDefault="00EB6355" w:rsidP="00EB6355"/>
    <w:p w:rsidR="00EB6355" w:rsidRDefault="00EB6355" w:rsidP="00EB6355"/>
    <w:p w:rsidR="00EB6355" w:rsidRDefault="00EB6355" w:rsidP="00EB6355"/>
    <w:p w:rsidR="00FB0BAB" w:rsidRDefault="00FB0BAB" w:rsidP="00EB6355"/>
    <w:p w:rsidR="00FB0BAB" w:rsidRDefault="00FB0BAB" w:rsidP="00EB6355"/>
    <w:p w:rsidR="00FB0BAB" w:rsidRDefault="00FB0BAB" w:rsidP="00EB6355"/>
    <w:p w:rsidR="00FB0BAB" w:rsidRDefault="00FB0BAB" w:rsidP="00EB6355"/>
    <w:p w:rsidR="00FB0BAB" w:rsidRDefault="00FB0BAB" w:rsidP="00EB6355"/>
    <w:p w:rsidR="00FB0BAB" w:rsidRDefault="00FB0BAB" w:rsidP="00EB6355"/>
    <w:p w:rsidR="00FB0BAB" w:rsidRDefault="00FB0BAB" w:rsidP="00EB6355"/>
    <w:p w:rsidR="00FB0BAB" w:rsidRDefault="00FB0BAB" w:rsidP="00EB6355"/>
    <w:p w:rsidR="00FB0BAB" w:rsidRDefault="00FB0BAB" w:rsidP="00EB6355"/>
    <w:p w:rsidR="00FB0BAB" w:rsidRDefault="00FB0BAB" w:rsidP="00EB6355"/>
    <w:p w:rsidR="00FB0BAB" w:rsidRDefault="00FB0BAB" w:rsidP="00EB6355">
      <w:pPr>
        <w:rPr>
          <w:rFonts w:hint="eastAsia"/>
        </w:rPr>
      </w:pPr>
    </w:p>
    <w:p w:rsidR="00F852A9" w:rsidRPr="00EB6355" w:rsidRDefault="00F852A9" w:rsidP="00EB6355"/>
    <w:p w:rsidR="00EB6355" w:rsidRDefault="00EB6355" w:rsidP="00EB6355">
      <w:pPr>
        <w:rPr>
          <w:sz w:val="22"/>
        </w:rPr>
      </w:pPr>
      <w:r w:rsidRPr="00EB6355">
        <w:rPr>
          <w:rFonts w:hint="eastAsia"/>
          <w:sz w:val="22"/>
        </w:rPr>
        <w:lastRenderedPageBreak/>
        <w:t>＜</w:t>
      </w:r>
      <w:r>
        <w:rPr>
          <w:rFonts w:hint="eastAsia"/>
          <w:sz w:val="22"/>
        </w:rPr>
        <w:t>待合（授乳室の利用）</w:t>
      </w:r>
      <w:r w:rsidRPr="00EB6355">
        <w:rPr>
          <w:rFonts w:hint="eastAsia"/>
          <w:sz w:val="22"/>
        </w:rPr>
        <w:t>＞</w:t>
      </w:r>
    </w:p>
    <w:p w:rsidR="00EB6355" w:rsidRDefault="00FB0BAB" w:rsidP="00EB6355">
      <w:pPr>
        <w:rPr>
          <w:sz w:val="22"/>
        </w:rPr>
      </w:pPr>
      <w:r>
        <w:rPr>
          <w:rFonts w:hint="eastAsia"/>
          <w:noProof/>
          <w:sz w:val="22"/>
        </w:rPr>
        <w:drawing>
          <wp:anchor distT="0" distB="0" distL="114300" distR="114300" simplePos="0" relativeHeight="251686912" behindDoc="0" locked="0" layoutInCell="1" allowOverlap="1">
            <wp:simplePos x="0" y="0"/>
            <wp:positionH relativeFrom="margin">
              <wp:posOffset>3136265</wp:posOffset>
            </wp:positionH>
            <wp:positionV relativeFrom="margin">
              <wp:posOffset>494665</wp:posOffset>
            </wp:positionV>
            <wp:extent cx="3002915" cy="2006600"/>
            <wp:effectExtent l="19050" t="0" r="6985" b="0"/>
            <wp:wrapSquare wrapText="bothSides"/>
            <wp:docPr id="20" name="図 15" descr="C:\Users\k-toyosaki\Desktop\osiire2\しいの木こどもクリニック\IMG_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toyosaki\Desktop\osiire2\しいの木こどもクリニック\IMG_3833.JPG"/>
                    <pic:cNvPicPr>
                      <a:picLocks noChangeAspect="1" noChangeArrowheads="1"/>
                    </pic:cNvPicPr>
                  </pic:nvPicPr>
                  <pic:blipFill>
                    <a:blip r:embed="rId19" cstate="print"/>
                    <a:srcRect/>
                    <a:stretch>
                      <a:fillRect/>
                    </a:stretch>
                  </pic:blipFill>
                  <pic:spPr bwMode="auto">
                    <a:xfrm>
                      <a:off x="0" y="0"/>
                      <a:ext cx="3002915" cy="2006600"/>
                    </a:xfrm>
                    <a:prstGeom prst="rect">
                      <a:avLst/>
                    </a:prstGeom>
                    <a:noFill/>
                    <a:ln w="9525">
                      <a:noFill/>
                      <a:miter lim="800000"/>
                      <a:headEnd/>
                      <a:tailEnd/>
                    </a:ln>
                  </pic:spPr>
                </pic:pic>
              </a:graphicData>
            </a:graphic>
          </wp:anchor>
        </w:drawing>
      </w:r>
      <w:r>
        <w:rPr>
          <w:rFonts w:hint="eastAsia"/>
          <w:sz w:val="22"/>
        </w:rPr>
        <w:t>個別の待合室でお待ち頂きます。完全予防に印刷物はラミネートされ、モニターでの</w:t>
      </w:r>
      <w:r w:rsidR="00D9374F">
        <w:rPr>
          <w:rFonts w:hint="eastAsia"/>
          <w:sz w:val="22"/>
        </w:rPr>
        <w:t>映像</w:t>
      </w:r>
      <w:r>
        <w:rPr>
          <w:rFonts w:hint="eastAsia"/>
          <w:sz w:val="22"/>
        </w:rPr>
        <w:t>を流しています。</w:t>
      </w:r>
    </w:p>
    <w:p w:rsidR="00EB6355" w:rsidRDefault="00FB0BAB" w:rsidP="00EB6355">
      <w:pPr>
        <w:rPr>
          <w:sz w:val="22"/>
        </w:rPr>
      </w:pPr>
      <w:r>
        <w:rPr>
          <w:rFonts w:hint="eastAsia"/>
          <w:noProof/>
          <w:sz w:val="22"/>
        </w:rPr>
        <w:drawing>
          <wp:anchor distT="0" distB="0" distL="114300" distR="114300" simplePos="0" relativeHeight="251685888" behindDoc="0" locked="0" layoutInCell="1" allowOverlap="1">
            <wp:simplePos x="0" y="0"/>
            <wp:positionH relativeFrom="margin">
              <wp:posOffset>-81915</wp:posOffset>
            </wp:positionH>
            <wp:positionV relativeFrom="margin">
              <wp:posOffset>494665</wp:posOffset>
            </wp:positionV>
            <wp:extent cx="3032760" cy="2006600"/>
            <wp:effectExtent l="19050" t="0" r="0" b="0"/>
            <wp:wrapSquare wrapText="bothSides"/>
            <wp:docPr id="18" name="図 14" descr="C:\Users\k-toyosaki\Desktop\osiire2\しいの木こどもクリニック\IMG_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toyosaki\Desktop\osiire2\しいの木こどもクリニック\IMG_3835.JPG"/>
                    <pic:cNvPicPr>
                      <a:picLocks noChangeAspect="1" noChangeArrowheads="1"/>
                    </pic:cNvPicPr>
                  </pic:nvPicPr>
                  <pic:blipFill>
                    <a:blip r:embed="rId20" cstate="print"/>
                    <a:srcRect/>
                    <a:stretch>
                      <a:fillRect/>
                    </a:stretch>
                  </pic:blipFill>
                  <pic:spPr bwMode="auto">
                    <a:xfrm>
                      <a:off x="0" y="0"/>
                      <a:ext cx="3032760" cy="2006600"/>
                    </a:xfrm>
                    <a:prstGeom prst="rect">
                      <a:avLst/>
                    </a:prstGeom>
                    <a:noFill/>
                    <a:ln w="9525">
                      <a:noFill/>
                      <a:miter lim="800000"/>
                      <a:headEnd/>
                      <a:tailEnd/>
                    </a:ln>
                  </pic:spPr>
                </pic:pic>
              </a:graphicData>
            </a:graphic>
          </wp:anchor>
        </w:drawing>
      </w:r>
    </w:p>
    <w:p w:rsidR="00FC662C" w:rsidRDefault="00FC662C" w:rsidP="00EB6355">
      <w:pPr>
        <w:rPr>
          <w:sz w:val="22"/>
        </w:rPr>
      </w:pPr>
    </w:p>
    <w:p w:rsidR="00FC662C" w:rsidRDefault="00FC662C" w:rsidP="00EB6355">
      <w:pPr>
        <w:rPr>
          <w:sz w:val="22"/>
        </w:rPr>
      </w:pPr>
    </w:p>
    <w:p w:rsidR="00FC662C" w:rsidRDefault="00FC662C" w:rsidP="00EB6355">
      <w:pPr>
        <w:rPr>
          <w:sz w:val="22"/>
        </w:rPr>
      </w:pPr>
    </w:p>
    <w:p w:rsidR="00FC662C" w:rsidRDefault="00FC662C" w:rsidP="00EB6355">
      <w:pPr>
        <w:rPr>
          <w:sz w:val="22"/>
        </w:rPr>
      </w:pPr>
    </w:p>
    <w:p w:rsidR="00FC662C" w:rsidRDefault="00FC662C" w:rsidP="00EB6355">
      <w:pPr>
        <w:rPr>
          <w:sz w:val="22"/>
        </w:rPr>
      </w:pPr>
    </w:p>
    <w:p w:rsidR="00FC662C" w:rsidRDefault="00FC662C" w:rsidP="00EB6355">
      <w:pPr>
        <w:rPr>
          <w:sz w:val="22"/>
        </w:rPr>
      </w:pPr>
    </w:p>
    <w:p w:rsidR="00295019" w:rsidRDefault="00295019" w:rsidP="00EB6355">
      <w:pPr>
        <w:rPr>
          <w:sz w:val="22"/>
        </w:rPr>
      </w:pPr>
    </w:p>
    <w:p w:rsidR="00295019" w:rsidRDefault="00295019" w:rsidP="00EB6355">
      <w:pPr>
        <w:rPr>
          <w:sz w:val="22"/>
        </w:rPr>
      </w:pPr>
    </w:p>
    <w:p w:rsidR="00FC662C" w:rsidRDefault="006114A4" w:rsidP="00EB6355">
      <w:pPr>
        <w:rPr>
          <w:sz w:val="22"/>
        </w:rPr>
      </w:pPr>
      <w:r>
        <w:rPr>
          <w:noProof/>
        </w:rPr>
        <w:drawing>
          <wp:anchor distT="0" distB="0" distL="114300" distR="114300" simplePos="0" relativeHeight="251688960" behindDoc="0" locked="0" layoutInCell="1" allowOverlap="1">
            <wp:simplePos x="0" y="0"/>
            <wp:positionH relativeFrom="margin">
              <wp:posOffset>-83820</wp:posOffset>
            </wp:positionH>
            <wp:positionV relativeFrom="margin">
              <wp:posOffset>2784475</wp:posOffset>
            </wp:positionV>
            <wp:extent cx="3034665" cy="2224405"/>
            <wp:effectExtent l="0" t="0" r="0" b="4445"/>
            <wp:wrapSquare wrapText="bothSides"/>
            <wp:docPr id="26" name="図 10" descr="IMG_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83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4665" cy="2224405"/>
                    </a:xfrm>
                    <a:prstGeom prst="rect">
                      <a:avLst/>
                    </a:prstGeom>
                    <a:noFill/>
                  </pic:spPr>
                </pic:pic>
              </a:graphicData>
            </a:graphic>
          </wp:anchor>
        </w:drawing>
      </w:r>
      <w:r w:rsidR="00FB0BAB">
        <w:rPr>
          <w:rFonts w:hint="eastAsia"/>
          <w:sz w:val="22"/>
        </w:rPr>
        <w:t>隔離待合室もあります。</w:t>
      </w:r>
    </w:p>
    <w:p w:rsidR="00FC662C" w:rsidRDefault="00FB0BAB" w:rsidP="00EB6355">
      <w:pPr>
        <w:rPr>
          <w:sz w:val="22"/>
        </w:rPr>
      </w:pPr>
      <w:r>
        <w:rPr>
          <w:noProof/>
        </w:rPr>
        <w:drawing>
          <wp:anchor distT="0" distB="0" distL="114300" distR="114300" simplePos="0" relativeHeight="251691008" behindDoc="0" locked="0" layoutInCell="1" allowOverlap="1">
            <wp:simplePos x="0" y="0"/>
            <wp:positionH relativeFrom="margin">
              <wp:posOffset>-81915</wp:posOffset>
            </wp:positionH>
            <wp:positionV relativeFrom="margin">
              <wp:posOffset>5268595</wp:posOffset>
            </wp:positionV>
            <wp:extent cx="3032760" cy="2196465"/>
            <wp:effectExtent l="19050" t="0" r="0" b="0"/>
            <wp:wrapSquare wrapText="bothSides"/>
            <wp:docPr id="25" name="図 25" descr="C:\Users\k-toyosaki\AppData\Local\Microsoft\Windows\Temporary Internet Files\Content.Word\IMG_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toyosaki\AppData\Local\Microsoft\Windows\Temporary Internet Files\Content.Word\IMG_3841.jpg"/>
                    <pic:cNvPicPr>
                      <a:picLocks noChangeAspect="1" noChangeArrowheads="1"/>
                    </pic:cNvPicPr>
                  </pic:nvPicPr>
                  <pic:blipFill>
                    <a:blip r:embed="rId22" cstate="print"/>
                    <a:srcRect/>
                    <a:stretch>
                      <a:fillRect/>
                    </a:stretch>
                  </pic:blipFill>
                  <pic:spPr bwMode="auto">
                    <a:xfrm>
                      <a:off x="0" y="0"/>
                      <a:ext cx="3032760" cy="2196465"/>
                    </a:xfrm>
                    <a:prstGeom prst="rect">
                      <a:avLst/>
                    </a:prstGeom>
                    <a:noFill/>
                    <a:ln w="9525">
                      <a:noFill/>
                      <a:miter lim="800000"/>
                      <a:headEnd/>
                      <a:tailEnd/>
                    </a:ln>
                  </pic:spPr>
                </pic:pic>
              </a:graphicData>
            </a:graphic>
          </wp:anchor>
        </w:drawing>
      </w:r>
      <w:r w:rsidR="006114A4">
        <w:rPr>
          <w:noProof/>
        </w:rPr>
        <w:drawing>
          <wp:anchor distT="0" distB="0" distL="114300" distR="114300" simplePos="0" relativeHeight="251693056" behindDoc="0" locked="0" layoutInCell="1" allowOverlap="1">
            <wp:simplePos x="0" y="0"/>
            <wp:positionH relativeFrom="margin">
              <wp:posOffset>3153410</wp:posOffset>
            </wp:positionH>
            <wp:positionV relativeFrom="margin">
              <wp:posOffset>5271135</wp:posOffset>
            </wp:positionV>
            <wp:extent cx="3263265" cy="2171065"/>
            <wp:effectExtent l="0" t="0" r="0" b="635"/>
            <wp:wrapSquare wrapText="bothSides"/>
            <wp:docPr id="24" name="図 11" descr="IMG_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83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3265" cy="2171065"/>
                    </a:xfrm>
                    <a:prstGeom prst="rect">
                      <a:avLst/>
                    </a:prstGeom>
                    <a:noFill/>
                  </pic:spPr>
                </pic:pic>
              </a:graphicData>
            </a:graphic>
          </wp:anchor>
        </w:drawing>
      </w:r>
      <w:r>
        <w:rPr>
          <w:rFonts w:hint="eastAsia"/>
          <w:noProof/>
          <w:sz w:val="22"/>
        </w:rPr>
        <w:drawing>
          <wp:anchor distT="0" distB="0" distL="114300" distR="114300" simplePos="0" relativeHeight="251689984" behindDoc="0" locked="0" layoutInCell="1" allowOverlap="1">
            <wp:simplePos x="0" y="0"/>
            <wp:positionH relativeFrom="margin">
              <wp:posOffset>3136265</wp:posOffset>
            </wp:positionH>
            <wp:positionV relativeFrom="margin">
              <wp:posOffset>2798445</wp:posOffset>
            </wp:positionV>
            <wp:extent cx="3346450" cy="2220595"/>
            <wp:effectExtent l="19050" t="0" r="6350" b="0"/>
            <wp:wrapSquare wrapText="bothSides"/>
            <wp:docPr id="22" name="図 22" descr="C:\Users\k-toyosaki\AppData\Local\Microsoft\Windows\Temporary Internet Files\Content.Word\IMG_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toyosaki\AppData\Local\Microsoft\Windows\Temporary Internet Files\Content.Word\IMG_3840.jpg"/>
                    <pic:cNvPicPr>
                      <a:picLocks noChangeAspect="1" noChangeArrowheads="1"/>
                    </pic:cNvPicPr>
                  </pic:nvPicPr>
                  <pic:blipFill>
                    <a:blip r:embed="rId24" cstate="print"/>
                    <a:srcRect/>
                    <a:stretch>
                      <a:fillRect/>
                    </a:stretch>
                  </pic:blipFill>
                  <pic:spPr bwMode="auto">
                    <a:xfrm>
                      <a:off x="0" y="0"/>
                      <a:ext cx="3346450" cy="2220595"/>
                    </a:xfrm>
                    <a:prstGeom prst="rect">
                      <a:avLst/>
                    </a:prstGeom>
                    <a:noFill/>
                    <a:ln w="9525">
                      <a:noFill/>
                      <a:miter lim="800000"/>
                      <a:headEnd/>
                      <a:tailEnd/>
                    </a:ln>
                  </pic:spPr>
                </pic:pic>
              </a:graphicData>
            </a:graphic>
          </wp:anchor>
        </w:drawing>
      </w:r>
    </w:p>
    <w:p w:rsidR="00FB0BAB" w:rsidRDefault="00FB0BAB" w:rsidP="00EB6355">
      <w:pPr>
        <w:rPr>
          <w:sz w:val="22"/>
        </w:rPr>
      </w:pPr>
    </w:p>
    <w:p w:rsidR="00FB0BAB" w:rsidRDefault="00FB0BAB" w:rsidP="00EB6355">
      <w:pPr>
        <w:rPr>
          <w:sz w:val="22"/>
        </w:rPr>
      </w:pPr>
    </w:p>
    <w:p w:rsidR="00FB0BAB" w:rsidRDefault="00FB0BAB" w:rsidP="00EB6355">
      <w:pPr>
        <w:rPr>
          <w:sz w:val="22"/>
        </w:rPr>
      </w:pPr>
    </w:p>
    <w:p w:rsidR="00FB0BAB" w:rsidRDefault="00FB0BAB" w:rsidP="00EB6355">
      <w:pPr>
        <w:rPr>
          <w:sz w:val="22"/>
        </w:rPr>
      </w:pPr>
    </w:p>
    <w:p w:rsidR="00FB0BAB" w:rsidRDefault="00FB0BAB" w:rsidP="00EB6355">
      <w:pPr>
        <w:rPr>
          <w:sz w:val="22"/>
        </w:rPr>
      </w:pPr>
    </w:p>
    <w:p w:rsidR="00FB0BAB" w:rsidRDefault="00FB0BAB" w:rsidP="00EB6355">
      <w:pPr>
        <w:rPr>
          <w:sz w:val="22"/>
        </w:rPr>
      </w:pPr>
    </w:p>
    <w:p w:rsidR="00FB0BAB" w:rsidRDefault="00FB0BAB" w:rsidP="00EB6355">
      <w:pPr>
        <w:rPr>
          <w:sz w:val="22"/>
        </w:rPr>
      </w:pPr>
    </w:p>
    <w:p w:rsidR="00FB0BAB" w:rsidRDefault="00FB0BAB" w:rsidP="00EB6355">
      <w:pPr>
        <w:rPr>
          <w:rFonts w:hint="eastAsia"/>
          <w:sz w:val="22"/>
        </w:rPr>
      </w:pPr>
    </w:p>
    <w:p w:rsidR="00F852A9" w:rsidRDefault="00F852A9" w:rsidP="00EB6355">
      <w:pPr>
        <w:rPr>
          <w:sz w:val="22"/>
        </w:rPr>
      </w:pPr>
    </w:p>
    <w:p w:rsidR="00FB0BAB" w:rsidRDefault="00FB0BAB" w:rsidP="00EB6355">
      <w:pPr>
        <w:rPr>
          <w:sz w:val="22"/>
        </w:rPr>
      </w:pPr>
    </w:p>
    <w:p w:rsidR="00EB6355" w:rsidRPr="00EB6355" w:rsidRDefault="00EB6355" w:rsidP="00EB6355">
      <w:pPr>
        <w:rPr>
          <w:sz w:val="22"/>
        </w:rPr>
      </w:pPr>
      <w:r>
        <w:rPr>
          <w:rFonts w:hint="eastAsia"/>
          <w:sz w:val="22"/>
        </w:rPr>
        <w:lastRenderedPageBreak/>
        <w:t>＜聞取り＞</w:t>
      </w:r>
    </w:p>
    <w:p w:rsidR="00FC662C" w:rsidRDefault="006114A4" w:rsidP="00EB6355">
      <w:r>
        <w:rPr>
          <w:noProof/>
        </w:rPr>
        <w:drawing>
          <wp:anchor distT="0" distB="0" distL="114300" distR="114300" simplePos="0" relativeHeight="251695104" behindDoc="0" locked="0" layoutInCell="1" allowOverlap="1">
            <wp:simplePos x="0" y="0"/>
            <wp:positionH relativeFrom="margin">
              <wp:posOffset>47625</wp:posOffset>
            </wp:positionH>
            <wp:positionV relativeFrom="margin">
              <wp:posOffset>507365</wp:posOffset>
            </wp:positionV>
            <wp:extent cx="3105785" cy="2299970"/>
            <wp:effectExtent l="0" t="0" r="0" b="5080"/>
            <wp:wrapSquare wrapText="bothSides"/>
            <wp:docPr id="23" name="図 12" descr="IMG_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386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785" cy="2299970"/>
                    </a:xfrm>
                    <a:prstGeom prst="rect">
                      <a:avLst/>
                    </a:prstGeom>
                    <a:noFill/>
                  </pic:spPr>
                </pic:pic>
              </a:graphicData>
            </a:graphic>
          </wp:anchor>
        </w:drawing>
      </w:r>
      <w:r w:rsidR="00FB0BAB">
        <w:rPr>
          <w:rFonts w:hint="eastAsia"/>
        </w:rPr>
        <w:t>看護師による聞取りを実施します。</w:t>
      </w:r>
    </w:p>
    <w:p w:rsidR="00FC662C" w:rsidRDefault="006114A4" w:rsidP="00EB6355">
      <w:r>
        <w:rPr>
          <w:noProof/>
        </w:rPr>
        <w:drawing>
          <wp:anchor distT="0" distB="0" distL="114300" distR="114300" simplePos="0" relativeHeight="251699200" behindDoc="0" locked="0" layoutInCell="1" allowOverlap="1">
            <wp:simplePos x="0" y="0"/>
            <wp:positionH relativeFrom="margin">
              <wp:posOffset>3342640</wp:posOffset>
            </wp:positionH>
            <wp:positionV relativeFrom="margin">
              <wp:posOffset>507365</wp:posOffset>
            </wp:positionV>
            <wp:extent cx="3455670" cy="2434590"/>
            <wp:effectExtent l="0" t="0" r="0" b="3810"/>
            <wp:wrapSquare wrapText="bothSides"/>
            <wp:docPr id="21" name="図 14" descr="IMG_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389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5670" cy="2434590"/>
                    </a:xfrm>
                    <a:prstGeom prst="rect">
                      <a:avLst/>
                    </a:prstGeom>
                    <a:noFill/>
                  </pic:spPr>
                </pic:pic>
              </a:graphicData>
            </a:graphic>
          </wp:anchor>
        </w:drawing>
      </w:r>
    </w:p>
    <w:p w:rsidR="00EB6355" w:rsidRPr="00EB6355" w:rsidRDefault="00EB6355" w:rsidP="00EB6355">
      <w:pPr>
        <w:rPr>
          <w:sz w:val="22"/>
        </w:rPr>
      </w:pPr>
      <w:r w:rsidRPr="00EB6355">
        <w:rPr>
          <w:rFonts w:hint="eastAsia"/>
          <w:sz w:val="22"/>
        </w:rPr>
        <w:t>＜</w:t>
      </w:r>
      <w:r>
        <w:rPr>
          <w:rFonts w:hint="eastAsia"/>
          <w:sz w:val="22"/>
        </w:rPr>
        <w:t>診察</w:t>
      </w:r>
      <w:r w:rsidRPr="00EB6355">
        <w:rPr>
          <w:rFonts w:hint="eastAsia"/>
          <w:sz w:val="22"/>
        </w:rPr>
        <w:t>＞</w:t>
      </w:r>
    </w:p>
    <w:p w:rsidR="00FC662C" w:rsidRDefault="00FB0BAB" w:rsidP="00EB6355">
      <w:r>
        <w:rPr>
          <w:rFonts w:hint="eastAsia"/>
        </w:rPr>
        <w:t>先生に診察を行って頂きます。</w:t>
      </w:r>
    </w:p>
    <w:p w:rsidR="00FC662C" w:rsidRDefault="006114A4" w:rsidP="00EB6355">
      <w:r>
        <w:rPr>
          <w:noProof/>
        </w:rPr>
        <w:drawing>
          <wp:anchor distT="0" distB="0" distL="114300" distR="114300" simplePos="0" relativeHeight="251697152" behindDoc="0" locked="0" layoutInCell="1" allowOverlap="1">
            <wp:simplePos x="0" y="0"/>
            <wp:positionH relativeFrom="margin">
              <wp:posOffset>47625</wp:posOffset>
            </wp:positionH>
            <wp:positionV relativeFrom="margin">
              <wp:posOffset>3668395</wp:posOffset>
            </wp:positionV>
            <wp:extent cx="3698875" cy="2461895"/>
            <wp:effectExtent l="0" t="0" r="0" b="0"/>
            <wp:wrapSquare wrapText="bothSides"/>
            <wp:docPr id="19" name="図 13" descr="IMG_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89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8875" cy="2461895"/>
                    </a:xfrm>
                    <a:prstGeom prst="rect">
                      <a:avLst/>
                    </a:prstGeom>
                    <a:noFill/>
                  </pic:spPr>
                </pic:pic>
              </a:graphicData>
            </a:graphic>
          </wp:anchor>
        </w:drawing>
      </w:r>
    </w:p>
    <w:p w:rsidR="00FC662C" w:rsidRDefault="00FC662C" w:rsidP="00EB6355"/>
    <w:p w:rsidR="00FC662C" w:rsidRDefault="00FC662C" w:rsidP="00EB6355"/>
    <w:p w:rsidR="00FC662C" w:rsidRDefault="00FC662C" w:rsidP="00EB6355"/>
    <w:p w:rsidR="00FC662C" w:rsidRDefault="00FC662C" w:rsidP="00EB6355"/>
    <w:p w:rsidR="00FC662C" w:rsidRDefault="00FC662C" w:rsidP="00EB6355"/>
    <w:p w:rsidR="00FC662C" w:rsidRDefault="00FC662C" w:rsidP="00EB6355"/>
    <w:p w:rsidR="00FC662C" w:rsidRDefault="00FC662C" w:rsidP="00EB6355"/>
    <w:p w:rsidR="00FC662C" w:rsidRDefault="00FC662C" w:rsidP="00EB6355"/>
    <w:p w:rsidR="00FC662C" w:rsidRDefault="00FC662C" w:rsidP="00EB6355"/>
    <w:p w:rsidR="00FC662C" w:rsidRDefault="00FC662C" w:rsidP="00EB6355"/>
    <w:p w:rsidR="00EB6355" w:rsidRDefault="00EB6355" w:rsidP="00EB6355"/>
    <w:p w:rsidR="00EB6355" w:rsidRDefault="00EB6355" w:rsidP="00EB6355">
      <w:r w:rsidRPr="00EB6355">
        <w:rPr>
          <w:rFonts w:hint="eastAsia"/>
        </w:rPr>
        <w:t>＜患者さんへのプレゼント＞</w:t>
      </w:r>
    </w:p>
    <w:p w:rsidR="00FC662C" w:rsidRDefault="00FB0BAB" w:rsidP="00EB6355">
      <w:r>
        <w:rPr>
          <w:rFonts w:hint="eastAsia"/>
        </w:rPr>
        <w:t>お誕生日の際のバースデーカードやぬりえなどお渡ししています。</w:t>
      </w:r>
    </w:p>
    <w:p w:rsidR="00FC662C" w:rsidRDefault="006114A4" w:rsidP="00FB0BAB">
      <w:pPr>
        <w:ind w:firstLineChars="400" w:firstLine="840"/>
        <w:rPr>
          <w:b/>
          <w:sz w:val="48"/>
          <w:szCs w:val="48"/>
        </w:rPr>
      </w:pPr>
      <w:r>
        <w:rPr>
          <w:noProof/>
        </w:rPr>
        <w:drawing>
          <wp:anchor distT="0" distB="0" distL="114300" distR="114300" simplePos="0" relativeHeight="251701248" behindDoc="0" locked="0" layoutInCell="1" allowOverlap="1">
            <wp:simplePos x="0" y="0"/>
            <wp:positionH relativeFrom="margin">
              <wp:posOffset>47625</wp:posOffset>
            </wp:positionH>
            <wp:positionV relativeFrom="margin">
              <wp:posOffset>6757670</wp:posOffset>
            </wp:positionV>
            <wp:extent cx="3918585" cy="2600960"/>
            <wp:effectExtent l="0" t="0" r="5715" b="8890"/>
            <wp:wrapSquare wrapText="bothSides"/>
            <wp:docPr id="9" name="図 15" descr="IMG_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390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8585" cy="2600960"/>
                    </a:xfrm>
                    <a:prstGeom prst="rect">
                      <a:avLst/>
                    </a:prstGeom>
                    <a:noFill/>
                  </pic:spPr>
                </pic:pic>
              </a:graphicData>
            </a:graphic>
          </wp:anchor>
        </w:drawing>
      </w:r>
    </w:p>
    <w:p w:rsidR="00FC662C" w:rsidRDefault="00FC662C" w:rsidP="00D22C3F">
      <w:pPr>
        <w:ind w:firstLineChars="400" w:firstLine="1928"/>
        <w:rPr>
          <w:b/>
          <w:sz w:val="48"/>
          <w:szCs w:val="48"/>
        </w:rPr>
      </w:pPr>
    </w:p>
    <w:p w:rsidR="00FC662C" w:rsidRDefault="00FC662C" w:rsidP="00D22C3F">
      <w:pPr>
        <w:ind w:firstLineChars="400" w:firstLine="1928"/>
        <w:rPr>
          <w:b/>
          <w:sz w:val="48"/>
          <w:szCs w:val="48"/>
        </w:rPr>
      </w:pPr>
    </w:p>
    <w:p w:rsidR="00FC662C" w:rsidRDefault="00FC662C" w:rsidP="00D22C3F">
      <w:pPr>
        <w:ind w:firstLineChars="400" w:firstLine="1928"/>
        <w:rPr>
          <w:b/>
          <w:sz w:val="48"/>
          <w:szCs w:val="48"/>
        </w:rPr>
      </w:pPr>
    </w:p>
    <w:p w:rsidR="00FC662C" w:rsidRDefault="00FC662C" w:rsidP="00D22C3F">
      <w:pPr>
        <w:ind w:firstLineChars="400" w:firstLine="1928"/>
        <w:rPr>
          <w:b/>
          <w:sz w:val="48"/>
          <w:szCs w:val="48"/>
        </w:rPr>
      </w:pPr>
    </w:p>
    <w:p w:rsidR="00FC662C" w:rsidRDefault="00FC662C" w:rsidP="00FB0BAB">
      <w:pPr>
        <w:rPr>
          <w:b/>
          <w:sz w:val="48"/>
          <w:szCs w:val="48"/>
        </w:rPr>
      </w:pPr>
    </w:p>
    <w:p w:rsidR="0094108C" w:rsidRPr="00D22C3F" w:rsidRDefault="00D22C3F" w:rsidP="00D44138">
      <w:pPr>
        <w:jc w:val="center"/>
      </w:pPr>
      <w:r w:rsidRPr="00D22C3F">
        <w:rPr>
          <w:rFonts w:hint="eastAsia"/>
          <w:b/>
          <w:sz w:val="48"/>
          <w:szCs w:val="48"/>
        </w:rPr>
        <w:lastRenderedPageBreak/>
        <w:t>西村光敏</w:t>
      </w:r>
      <w:r w:rsidR="00F637DB" w:rsidRPr="00D22C3F">
        <w:rPr>
          <w:rFonts w:hint="eastAsia"/>
          <w:b/>
          <w:color w:val="000000" w:themeColor="text1"/>
          <w:sz w:val="48"/>
          <w:szCs w:val="48"/>
        </w:rPr>
        <w:t>院</w:t>
      </w:r>
      <w:r w:rsidR="00F637DB">
        <w:rPr>
          <w:rFonts w:hint="eastAsia"/>
          <w:b/>
          <w:color w:val="000000" w:themeColor="text1"/>
          <w:sz w:val="48"/>
          <w:szCs w:val="48"/>
        </w:rPr>
        <w:t>長</w:t>
      </w:r>
      <w:r w:rsidR="00F637DB" w:rsidRPr="0094108C">
        <w:rPr>
          <w:rFonts w:hint="eastAsia"/>
          <w:b/>
          <w:color w:val="000000" w:themeColor="text1"/>
          <w:sz w:val="48"/>
          <w:szCs w:val="48"/>
        </w:rPr>
        <w:t>のコメント</w:t>
      </w:r>
      <w:bookmarkEnd w:id="1"/>
      <w:r w:rsidR="00D44138">
        <w:rPr>
          <w:rFonts w:hint="eastAsia"/>
          <w:b/>
          <w:color w:val="000000" w:themeColor="text1"/>
          <w:sz w:val="48"/>
          <w:szCs w:val="48"/>
        </w:rPr>
        <w:t>（開業の思い）</w:t>
      </w:r>
    </w:p>
    <w:p w:rsidR="002D409E" w:rsidRDefault="002D409E" w:rsidP="002D409E">
      <w:pPr>
        <w:jc w:val="center"/>
      </w:pPr>
      <w:r>
        <w:rPr>
          <w:rFonts w:hint="eastAsia"/>
        </w:rPr>
        <w:t>-----------------------------------------------------------------------------------------------------------------------------------------------------</w:t>
      </w:r>
    </w:p>
    <w:p w:rsidR="00035D41" w:rsidRDefault="006114A4" w:rsidP="00035D41">
      <w:r>
        <w:rPr>
          <w:noProof/>
        </w:rPr>
        <w:drawing>
          <wp:anchor distT="0" distB="0" distL="114300" distR="114300" simplePos="0" relativeHeight="251703296" behindDoc="0" locked="0" layoutInCell="1" allowOverlap="1">
            <wp:simplePos x="0" y="0"/>
            <wp:positionH relativeFrom="margin">
              <wp:posOffset>2940685</wp:posOffset>
            </wp:positionH>
            <wp:positionV relativeFrom="margin">
              <wp:posOffset>843280</wp:posOffset>
            </wp:positionV>
            <wp:extent cx="3622040" cy="2410460"/>
            <wp:effectExtent l="0" t="0" r="0" b="8890"/>
            <wp:wrapSquare wrapText="bothSides"/>
            <wp:docPr id="6" name="図 16" descr="IMG_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401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2040" cy="2410460"/>
                    </a:xfrm>
                    <a:prstGeom prst="rect">
                      <a:avLst/>
                    </a:prstGeom>
                    <a:noFill/>
                  </pic:spPr>
                </pic:pic>
              </a:graphicData>
            </a:graphic>
          </wp:anchor>
        </w:drawing>
      </w:r>
    </w:p>
    <w:p w:rsidR="00035D41" w:rsidRDefault="00035D41" w:rsidP="00035D41">
      <w:pPr>
        <w:rPr>
          <w:b/>
          <w:u w:val="single"/>
        </w:rPr>
      </w:pPr>
      <w:r>
        <w:rPr>
          <w:rFonts w:hint="eastAsia"/>
          <w:b/>
          <w:u w:val="single"/>
        </w:rPr>
        <w:t>大いなる</w:t>
      </w:r>
      <w:r w:rsidRPr="00AB6D17">
        <w:rPr>
          <w:rFonts w:hint="eastAsia"/>
          <w:b/>
          <w:u w:val="single"/>
        </w:rPr>
        <w:t>想いがあり</w:t>
      </w:r>
      <w:r>
        <w:rPr>
          <w:rFonts w:hint="eastAsia"/>
          <w:b/>
          <w:u w:val="single"/>
        </w:rPr>
        <w:t>開院</w:t>
      </w:r>
      <w:r w:rsidRPr="00AB6D17">
        <w:rPr>
          <w:rFonts w:hint="eastAsia"/>
          <w:b/>
          <w:u w:val="single"/>
        </w:rPr>
        <w:t>を決意</w:t>
      </w:r>
    </w:p>
    <w:p w:rsidR="00FB0BAB" w:rsidRPr="00AB6D17" w:rsidRDefault="00FB0BAB" w:rsidP="00035D41">
      <w:pPr>
        <w:rPr>
          <w:b/>
          <w:u w:val="single"/>
        </w:rPr>
      </w:pPr>
    </w:p>
    <w:p w:rsidR="00035D41" w:rsidRDefault="00035D41" w:rsidP="00035D41">
      <w:pPr>
        <w:ind w:firstLineChars="100" w:firstLine="210"/>
      </w:pPr>
      <w:r>
        <w:rPr>
          <w:rFonts w:hint="eastAsia"/>
        </w:rPr>
        <w:t>私は福井大学卒業後小児科医局に所属し、大学病院研修の後、日本赤十字和歌山医療センター、公立小浜病院、福井日赤病院を経て公立小浜病院に戻り、現在のクリニックを開院するに至りました。これは全て医局での移動によるものです。</w:t>
      </w:r>
    </w:p>
    <w:p w:rsidR="00035D41" w:rsidRDefault="00035D41" w:rsidP="00035D41"/>
    <w:p w:rsidR="00035D41" w:rsidRDefault="00035D41" w:rsidP="00035D41">
      <w:pPr>
        <w:ind w:firstLineChars="100" w:firstLine="210"/>
      </w:pPr>
      <w:r>
        <w:rPr>
          <w:rFonts w:hint="eastAsia"/>
        </w:rPr>
        <w:t>クリニック開院については大学時代・</w:t>
      </w:r>
      <w:r w:rsidRPr="00FC78D6">
        <w:rPr>
          <w:rFonts w:hint="eastAsia"/>
        </w:rPr>
        <w:t>医局時代を経て</w:t>
      </w:r>
      <w:r>
        <w:rPr>
          <w:rFonts w:hint="eastAsia"/>
        </w:rPr>
        <w:t>、様々な想いがあり、開院という選択を致しました。その中でも現在の小児科医療が諸問題を解決するためには、病院の勤務医という立場では難しく開業医として変革を求めるべきである、という点が主な理由です。</w:t>
      </w:r>
    </w:p>
    <w:p w:rsidR="00035D41" w:rsidRDefault="00035D41" w:rsidP="00035D41">
      <w:r>
        <w:rPr>
          <w:rFonts w:hint="eastAsia"/>
        </w:rPr>
        <w:t xml:space="preserve">　医局時代の経験として、公立小浜病院では近隣に二次救急病院がなく、小児科は</w:t>
      </w:r>
      <w:r>
        <w:rPr>
          <w:rFonts w:hint="eastAsia"/>
        </w:rPr>
        <w:t>3</w:t>
      </w:r>
      <w:r>
        <w:rPr>
          <w:rFonts w:hint="eastAsia"/>
        </w:rPr>
        <w:t>名でした。これはその日の小児科の当番が全部を自分で対処しなければならない、という人数であり、時間外の業務量も含んでの</w:t>
      </w:r>
      <w:r>
        <w:rPr>
          <w:rFonts w:hint="eastAsia"/>
        </w:rPr>
        <w:t>3</w:t>
      </w:r>
      <w:r>
        <w:rPr>
          <w:rFonts w:hint="eastAsia"/>
        </w:rPr>
        <w:t>名という体制で考えれば適正な人数ではありませんでした。この小児科を抱える多くの病院が抱える厳しい勤務状況を医局内から上に働きかけても</w:t>
      </w:r>
      <w:r>
        <w:rPr>
          <w:rFonts w:hint="eastAsia"/>
        </w:rPr>
        <w:t>20</w:t>
      </w:r>
      <w:r>
        <w:rPr>
          <w:rFonts w:hint="eastAsia"/>
        </w:rPr>
        <w:t>年</w:t>
      </w:r>
      <w:r>
        <w:rPr>
          <w:rFonts w:hint="eastAsia"/>
        </w:rPr>
        <w:t>30</w:t>
      </w:r>
      <w:r>
        <w:rPr>
          <w:rFonts w:hint="eastAsia"/>
        </w:rPr>
        <w:t>年掛かる、色々な人の承認がいる、と考えました。</w:t>
      </w:r>
    </w:p>
    <w:p w:rsidR="00035D41" w:rsidRDefault="00035D41" w:rsidP="00035D41">
      <w:r>
        <w:rPr>
          <w:rFonts w:hint="eastAsia"/>
        </w:rPr>
        <w:t>そこから、「自分が開院して、制度を変えるに至るのであれば</w:t>
      </w:r>
      <w:r w:rsidRPr="00D327DB">
        <w:rPr>
          <w:rFonts w:hint="eastAsia"/>
        </w:rPr>
        <w:t>」</w:t>
      </w:r>
      <w:r>
        <w:rPr>
          <w:rFonts w:hint="eastAsia"/>
        </w:rPr>
        <w:t>と考え、医局時代とは異なる方面からのアプローチを行うに至りました。</w:t>
      </w:r>
    </w:p>
    <w:p w:rsidR="00035D41" w:rsidRDefault="00035D41" w:rsidP="00035D41">
      <w:pPr>
        <w:ind w:firstLineChars="100" w:firstLine="210"/>
      </w:pPr>
      <w:r>
        <w:rPr>
          <w:rFonts w:hint="eastAsia"/>
        </w:rPr>
        <w:t>病床付きのクリニックを用意して複数の先生で回せば、</w:t>
      </w:r>
      <w:r w:rsidRPr="00D327DB">
        <w:rPr>
          <w:rFonts w:hint="eastAsia"/>
        </w:rPr>
        <w:t>少ない勤務医の中でも</w:t>
      </w:r>
      <w:r>
        <w:rPr>
          <w:rFonts w:hint="eastAsia"/>
        </w:rPr>
        <w:t>、もっと効率よい勤務が可能になると考えています。開院して</w:t>
      </w:r>
      <w:r>
        <w:rPr>
          <w:rFonts w:hint="eastAsia"/>
        </w:rPr>
        <w:t>3</w:t>
      </w:r>
      <w:r>
        <w:rPr>
          <w:rFonts w:hint="eastAsia"/>
        </w:rPr>
        <w:t>年のクリニックではありますが、</w:t>
      </w:r>
      <w:r w:rsidRPr="00D327DB">
        <w:rPr>
          <w:rFonts w:hint="eastAsia"/>
        </w:rPr>
        <w:t>今後の夢として</w:t>
      </w:r>
      <w:r>
        <w:rPr>
          <w:rFonts w:hint="eastAsia"/>
        </w:rPr>
        <w:t>考えている構想であり、将来的な実現を目標としています。</w:t>
      </w:r>
    </w:p>
    <w:p w:rsidR="00035D41" w:rsidRDefault="00035D41" w:rsidP="00035D41">
      <w:pPr>
        <w:ind w:firstLineChars="100" w:firstLine="210"/>
      </w:pPr>
      <w:r>
        <w:rPr>
          <w:rFonts w:hint="eastAsia"/>
        </w:rPr>
        <w:t>（※詳細は別途下記）</w:t>
      </w:r>
    </w:p>
    <w:p w:rsidR="00035D41" w:rsidRDefault="00035D41" w:rsidP="00035D41"/>
    <w:p w:rsidR="00035D41" w:rsidRPr="00844A98" w:rsidRDefault="00035D41" w:rsidP="00035D41"/>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D44138" w:rsidRDefault="00D44138" w:rsidP="00035D41"/>
    <w:p w:rsidR="00D44138" w:rsidRPr="00D22C3F" w:rsidRDefault="00D44138" w:rsidP="00D44138">
      <w:pPr>
        <w:jc w:val="center"/>
      </w:pPr>
      <w:r w:rsidRPr="00D22C3F">
        <w:rPr>
          <w:rFonts w:hint="eastAsia"/>
          <w:b/>
          <w:sz w:val="48"/>
          <w:szCs w:val="48"/>
        </w:rPr>
        <w:lastRenderedPageBreak/>
        <w:t>西村光敏</w:t>
      </w:r>
      <w:r w:rsidRPr="00D22C3F">
        <w:rPr>
          <w:rFonts w:hint="eastAsia"/>
          <w:b/>
          <w:color w:val="000000" w:themeColor="text1"/>
          <w:sz w:val="48"/>
          <w:szCs w:val="48"/>
        </w:rPr>
        <w:t>院</w:t>
      </w:r>
      <w:r>
        <w:rPr>
          <w:rFonts w:hint="eastAsia"/>
          <w:b/>
          <w:color w:val="000000" w:themeColor="text1"/>
          <w:sz w:val="48"/>
          <w:szCs w:val="48"/>
        </w:rPr>
        <w:t>長</w:t>
      </w:r>
      <w:r w:rsidRPr="0094108C">
        <w:rPr>
          <w:rFonts w:hint="eastAsia"/>
          <w:b/>
          <w:color w:val="000000" w:themeColor="text1"/>
          <w:sz w:val="48"/>
          <w:szCs w:val="48"/>
        </w:rPr>
        <w:t>のコメント</w:t>
      </w:r>
      <w:r>
        <w:rPr>
          <w:rFonts w:hint="eastAsia"/>
          <w:b/>
          <w:color w:val="000000" w:themeColor="text1"/>
          <w:sz w:val="48"/>
          <w:szCs w:val="48"/>
        </w:rPr>
        <w:t>（当院の方針）</w:t>
      </w:r>
    </w:p>
    <w:p w:rsidR="00D44138" w:rsidRDefault="00D44138" w:rsidP="00D44138">
      <w:pPr>
        <w:jc w:val="center"/>
      </w:pPr>
      <w:r>
        <w:rPr>
          <w:rFonts w:hint="eastAsia"/>
        </w:rPr>
        <w:t>-----------------------------------------------------------------------------------------------------------------------------------------------------</w:t>
      </w:r>
    </w:p>
    <w:p w:rsidR="00035D41" w:rsidRDefault="00035D41" w:rsidP="00035D41">
      <w:pPr>
        <w:rPr>
          <w:b/>
          <w:u w:val="single"/>
        </w:rPr>
      </w:pPr>
      <w:r w:rsidRPr="001600C8">
        <w:rPr>
          <w:rFonts w:hint="eastAsia"/>
          <w:b/>
          <w:u w:val="single"/>
        </w:rPr>
        <w:t>「上医は国を医し、中医は人を医し、下医は病を医す」</w:t>
      </w:r>
      <w:r>
        <w:rPr>
          <w:rFonts w:hint="eastAsia"/>
          <w:b/>
          <w:u w:val="single"/>
        </w:rPr>
        <w:t>に沿った目標づくり</w:t>
      </w:r>
    </w:p>
    <w:p w:rsidR="00035D41" w:rsidRDefault="00035D41" w:rsidP="00035D41">
      <w:pPr>
        <w:rPr>
          <w:b/>
          <w:u w:val="single"/>
        </w:rPr>
      </w:pPr>
    </w:p>
    <w:p w:rsidR="00035D41" w:rsidRDefault="00035D41" w:rsidP="00035D41">
      <w:r>
        <w:rPr>
          <w:rFonts w:hint="eastAsia"/>
        </w:rPr>
        <w:t>また、当院では下記のような方針を掲げています。</w:t>
      </w:r>
    </w:p>
    <w:p w:rsidR="00035D41" w:rsidRPr="00844A98" w:rsidRDefault="00035D41" w:rsidP="00035D41"/>
    <w:p w:rsidR="00035D41" w:rsidRDefault="00035D41" w:rsidP="00035D41">
      <w:r>
        <w:rPr>
          <w:rFonts w:hint="eastAsia"/>
        </w:rPr>
        <w:t>1.</w:t>
      </w:r>
      <w:r>
        <w:rPr>
          <w:rFonts w:hint="eastAsia"/>
        </w:rPr>
        <w:t>全ての人にホスピタリティをもって対応する。</w:t>
      </w:r>
    </w:p>
    <w:p w:rsidR="00035D41" w:rsidRDefault="00035D41" w:rsidP="00035D41">
      <w:r>
        <w:rPr>
          <w:rFonts w:hint="eastAsia"/>
        </w:rPr>
        <w:t>2.</w:t>
      </w:r>
      <w:r>
        <w:rPr>
          <w:rFonts w:hint="eastAsia"/>
        </w:rPr>
        <w:t>慣習にとらわれず、エビデンスのある質の高い診療を提供する。</w:t>
      </w:r>
    </w:p>
    <w:p w:rsidR="00035D41" w:rsidRDefault="00035D41" w:rsidP="00035D41">
      <w:r>
        <w:rPr>
          <w:rFonts w:hint="eastAsia"/>
        </w:rPr>
        <w:t>3.</w:t>
      </w:r>
      <w:r>
        <w:rPr>
          <w:rFonts w:hint="eastAsia"/>
        </w:rPr>
        <w:t>クリニックに関係するすべての人たち（スタッフ、患者様など）が幸せになることをめざす。</w:t>
      </w:r>
    </w:p>
    <w:p w:rsidR="00035D41" w:rsidRDefault="00035D41" w:rsidP="00035D41">
      <w:r>
        <w:rPr>
          <w:rFonts w:hint="eastAsia"/>
        </w:rPr>
        <w:t>4.</w:t>
      </w:r>
      <w:r>
        <w:rPr>
          <w:rFonts w:hint="eastAsia"/>
        </w:rPr>
        <w:t>医療従事者として真にやりがいが持てる仕事ができる環境を持ったクリニックをめざす。</w:t>
      </w:r>
    </w:p>
    <w:p w:rsidR="00035D41" w:rsidRDefault="00035D41" w:rsidP="00035D41"/>
    <w:p w:rsidR="00035D41" w:rsidRDefault="00035D41" w:rsidP="00035D41">
      <w:r>
        <w:rPr>
          <w:rFonts w:hint="eastAsia"/>
        </w:rPr>
        <w:t>「上医は国を医し、中医は人を医し、下医は病を医す」</w:t>
      </w:r>
    </w:p>
    <w:p w:rsidR="00035D41" w:rsidRDefault="00035D41" w:rsidP="00035D41">
      <w:r>
        <w:rPr>
          <w:rFonts w:hint="eastAsia"/>
        </w:rPr>
        <w:t>という言葉にそって、</w:t>
      </w:r>
    </w:p>
    <w:p w:rsidR="00035D41" w:rsidRDefault="00035D41" w:rsidP="00035D41">
      <w:r>
        <w:rPr>
          <w:rFonts w:hint="eastAsia"/>
        </w:rPr>
        <w:t>・日常の小児科診療業務をしっかりやることによって病と対し、</w:t>
      </w:r>
    </w:p>
    <w:p w:rsidR="00035D41" w:rsidRDefault="00035D41" w:rsidP="00035D41">
      <w:r>
        <w:rPr>
          <w:rFonts w:hint="eastAsia"/>
        </w:rPr>
        <w:t>・小児医療の枠を超えた子どもたちの全般的な成長に関与で人（子どもたち）と向き合い、</w:t>
      </w:r>
    </w:p>
    <w:p w:rsidR="00035D41" w:rsidRDefault="00035D41" w:rsidP="00035D41">
      <w:r>
        <w:rPr>
          <w:rFonts w:hint="eastAsia"/>
        </w:rPr>
        <w:t>・さらには現在小児医療が抱えている問題解決の具体的なモデルケースを構築することで世の中に発信する</w:t>
      </w:r>
    </w:p>
    <w:p w:rsidR="00035D41" w:rsidRDefault="00035D41" w:rsidP="00035D41"/>
    <w:p w:rsidR="00035D41" w:rsidRDefault="00035D41" w:rsidP="00035D41">
      <w:r>
        <w:rPr>
          <w:rFonts w:hint="eastAsia"/>
        </w:rPr>
        <w:t>こうしたすべてができるクリニックをめざしています。</w:t>
      </w:r>
    </w:p>
    <w:p w:rsidR="00035D41" w:rsidRDefault="006114A4" w:rsidP="00035D41">
      <w:r>
        <w:rPr>
          <w:noProof/>
        </w:rPr>
        <w:drawing>
          <wp:anchor distT="0" distB="0" distL="114300" distR="114300" simplePos="0" relativeHeight="251705344" behindDoc="0" locked="0" layoutInCell="1" allowOverlap="1">
            <wp:simplePos x="0" y="0"/>
            <wp:positionH relativeFrom="margin">
              <wp:posOffset>6350</wp:posOffset>
            </wp:positionH>
            <wp:positionV relativeFrom="margin">
              <wp:posOffset>4559935</wp:posOffset>
            </wp:positionV>
            <wp:extent cx="4084955" cy="2719705"/>
            <wp:effectExtent l="0" t="0" r="0" b="4445"/>
            <wp:wrapSquare wrapText="bothSides"/>
            <wp:docPr id="4" name="図 17" descr="IMG_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402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4955" cy="2719705"/>
                    </a:xfrm>
                    <a:prstGeom prst="rect">
                      <a:avLst/>
                    </a:prstGeom>
                    <a:noFill/>
                  </pic:spPr>
                </pic:pic>
              </a:graphicData>
            </a:graphic>
          </wp:anchor>
        </w:drawing>
      </w:r>
    </w:p>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035D41" w:rsidRDefault="00035D41" w:rsidP="00035D41"/>
    <w:p w:rsidR="00D44138" w:rsidRDefault="00D44138" w:rsidP="00035D41"/>
    <w:p w:rsidR="00D44138" w:rsidRDefault="00D44138" w:rsidP="00035D41"/>
    <w:p w:rsidR="00D44138" w:rsidRDefault="00D44138" w:rsidP="00035D41"/>
    <w:p w:rsidR="00D44138" w:rsidRDefault="00D44138" w:rsidP="00035D41"/>
    <w:p w:rsidR="00D44138" w:rsidRDefault="00D44138" w:rsidP="00D44138">
      <w:pPr>
        <w:jc w:val="center"/>
        <w:rPr>
          <w:b/>
          <w:color w:val="000000" w:themeColor="text1"/>
          <w:sz w:val="48"/>
          <w:szCs w:val="48"/>
        </w:rPr>
      </w:pPr>
      <w:r w:rsidRPr="00D22C3F">
        <w:rPr>
          <w:rFonts w:hint="eastAsia"/>
          <w:b/>
          <w:sz w:val="48"/>
          <w:szCs w:val="48"/>
        </w:rPr>
        <w:lastRenderedPageBreak/>
        <w:t>西村光敏</w:t>
      </w:r>
      <w:r w:rsidRPr="00D22C3F">
        <w:rPr>
          <w:rFonts w:hint="eastAsia"/>
          <w:b/>
          <w:color w:val="000000" w:themeColor="text1"/>
          <w:sz w:val="48"/>
          <w:szCs w:val="48"/>
        </w:rPr>
        <w:t>院</w:t>
      </w:r>
      <w:r>
        <w:rPr>
          <w:rFonts w:hint="eastAsia"/>
          <w:b/>
          <w:color w:val="000000" w:themeColor="text1"/>
          <w:sz w:val="48"/>
          <w:szCs w:val="48"/>
        </w:rPr>
        <w:t>長</w:t>
      </w:r>
      <w:r w:rsidRPr="0094108C">
        <w:rPr>
          <w:rFonts w:hint="eastAsia"/>
          <w:b/>
          <w:color w:val="000000" w:themeColor="text1"/>
          <w:sz w:val="48"/>
          <w:szCs w:val="48"/>
        </w:rPr>
        <w:t>のコメント</w:t>
      </w:r>
    </w:p>
    <w:p w:rsidR="00F852A9" w:rsidRDefault="00F852A9" w:rsidP="00D44138">
      <w:pPr>
        <w:jc w:val="center"/>
        <w:rPr>
          <w:rFonts w:hint="eastAsia"/>
          <w:b/>
          <w:color w:val="000000" w:themeColor="text1"/>
          <w:sz w:val="48"/>
          <w:szCs w:val="48"/>
        </w:rPr>
      </w:pPr>
    </w:p>
    <w:p w:rsidR="00D44138" w:rsidRDefault="00D44138" w:rsidP="00D44138">
      <w:pPr>
        <w:jc w:val="center"/>
      </w:pPr>
      <w:r>
        <w:rPr>
          <w:rFonts w:hint="eastAsia"/>
        </w:rPr>
        <w:t>-----------------------------------------------------------------------------------------------------------------------------------------------------</w:t>
      </w:r>
    </w:p>
    <w:p w:rsidR="00035D41" w:rsidRDefault="00035D41" w:rsidP="00035D41">
      <w:pPr>
        <w:rPr>
          <w:b/>
          <w:u w:val="single"/>
        </w:rPr>
      </w:pPr>
      <w:r>
        <w:rPr>
          <w:rFonts w:hint="eastAsia"/>
          <w:b/>
          <w:u w:val="single"/>
        </w:rPr>
        <w:t>目標を定めるに至った経緯</w:t>
      </w:r>
    </w:p>
    <w:p w:rsidR="00035D41" w:rsidRDefault="006114A4" w:rsidP="00035D41">
      <w:r>
        <w:rPr>
          <w:noProof/>
        </w:rPr>
        <w:drawing>
          <wp:anchor distT="0" distB="0" distL="114300" distR="114300" simplePos="0" relativeHeight="251708416" behindDoc="0" locked="0" layoutInCell="1" allowOverlap="1">
            <wp:simplePos x="0" y="0"/>
            <wp:positionH relativeFrom="margin">
              <wp:posOffset>3712845</wp:posOffset>
            </wp:positionH>
            <wp:positionV relativeFrom="margin">
              <wp:posOffset>1661795</wp:posOffset>
            </wp:positionV>
            <wp:extent cx="2766695" cy="1840865"/>
            <wp:effectExtent l="0" t="0" r="0" b="6985"/>
            <wp:wrapSquare wrapText="bothSides"/>
            <wp:docPr id="3" name="図 18" descr="IMG_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446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6695" cy="1840865"/>
                    </a:xfrm>
                    <a:prstGeom prst="rect">
                      <a:avLst/>
                    </a:prstGeom>
                    <a:noFill/>
                  </pic:spPr>
                </pic:pic>
              </a:graphicData>
            </a:graphic>
          </wp:anchor>
        </w:drawing>
      </w:r>
      <w:r w:rsidR="00035D41">
        <w:rPr>
          <w:rFonts w:hint="eastAsia"/>
        </w:rPr>
        <w:t>この目標の中に様々な想いが詰まっており、これを考えるに至った経緯をお伝えしたいと思います。</w:t>
      </w:r>
    </w:p>
    <w:p w:rsidR="00035D41" w:rsidRDefault="00035D41" w:rsidP="00035D41"/>
    <w:p w:rsidR="00035D41" w:rsidRPr="006A7776" w:rsidRDefault="00035D41" w:rsidP="00035D41">
      <w:pPr>
        <w:rPr>
          <w:u w:val="single"/>
        </w:rPr>
      </w:pPr>
      <w:r w:rsidRPr="006A7776">
        <w:rPr>
          <w:rFonts w:hint="eastAsia"/>
          <w:u w:val="single"/>
        </w:rPr>
        <w:t>1.</w:t>
      </w:r>
      <w:r w:rsidRPr="006A7776">
        <w:rPr>
          <w:rFonts w:hint="eastAsia"/>
          <w:u w:val="single"/>
        </w:rPr>
        <w:t>全ての人にホスピタリティをもって対応する。</w:t>
      </w:r>
    </w:p>
    <w:p w:rsidR="00035D41" w:rsidRDefault="00035D41" w:rsidP="00035D41">
      <w:pPr>
        <w:ind w:firstLineChars="100" w:firstLine="210"/>
      </w:pPr>
    </w:p>
    <w:p w:rsidR="00035D41" w:rsidRDefault="00035D41" w:rsidP="00035D41">
      <w:pPr>
        <w:ind w:firstLineChars="100" w:firstLine="210"/>
      </w:pPr>
      <w:r>
        <w:rPr>
          <w:rFonts w:hint="eastAsia"/>
        </w:rPr>
        <w:t>現在の日本医療では、正確で適切で安全な医療をしていればそれでいい、そこでとまっていることが多いと思います。医療皆保険制度なので患者さんをみて、同じ診療をしていれば、同じ保険点数を頂けるのは間違いないことですが、患者さんからすれば</w:t>
      </w:r>
      <w:r w:rsidRPr="005709E8">
        <w:rPr>
          <w:rFonts w:hint="eastAsia"/>
        </w:rPr>
        <w:t>同じ保険料払って、価値の違う医療を受けている可能性がある</w:t>
      </w:r>
      <w:r>
        <w:rPr>
          <w:rFonts w:hint="eastAsia"/>
        </w:rPr>
        <w:t>、と私は考えます。これは</w:t>
      </w:r>
      <w:r w:rsidRPr="006A7776">
        <w:rPr>
          <w:rFonts w:hint="eastAsia"/>
        </w:rPr>
        <w:t>医局時代</w:t>
      </w:r>
      <w:r>
        <w:rPr>
          <w:rFonts w:hint="eastAsia"/>
        </w:rPr>
        <w:t>痛烈に感じたことで、高名な先生の診療でも若手であった</w:t>
      </w:r>
      <w:r w:rsidRPr="006A7776">
        <w:rPr>
          <w:rFonts w:hint="eastAsia"/>
        </w:rPr>
        <w:t>自分</w:t>
      </w:r>
      <w:r>
        <w:rPr>
          <w:rFonts w:hint="eastAsia"/>
        </w:rPr>
        <w:t>の診療</w:t>
      </w:r>
      <w:r w:rsidRPr="006A7776">
        <w:rPr>
          <w:rFonts w:hint="eastAsia"/>
        </w:rPr>
        <w:t>でも保険制度的に同じ価値を求</w:t>
      </w:r>
      <w:r>
        <w:rPr>
          <w:rFonts w:hint="eastAsia"/>
        </w:rPr>
        <w:t>められている、ということに危機感を覚えました</w:t>
      </w:r>
      <w:r w:rsidRPr="006A7776">
        <w:rPr>
          <w:rFonts w:hint="eastAsia"/>
        </w:rPr>
        <w:t>。</w:t>
      </w:r>
    </w:p>
    <w:p w:rsidR="00035D41" w:rsidRDefault="00035D41" w:rsidP="00035D41"/>
    <w:p w:rsidR="00035D41" w:rsidRDefault="00035D41" w:rsidP="00035D41">
      <w:pPr>
        <w:ind w:firstLineChars="100" w:firstLine="210"/>
      </w:pPr>
      <w:r>
        <w:rPr>
          <w:rFonts w:hint="eastAsia"/>
        </w:rPr>
        <w:t>また病院の勤務の中で、困っている患者さん、そのご家族などをフォロー出来ない状況におくことも多々ありました。それが業務内容として含まれてはいないこともあるかもしれませんが、患者さん側とすると医師やスタッフがどのような状況下にあるかは関係なく、一医療従事者として不安を抱えている患者さんやそのご家族とどう接するか、そのアクションを如何に起こすべきか、ということが重要だと考えております。</w:t>
      </w:r>
    </w:p>
    <w:p w:rsidR="00035D41" w:rsidRDefault="00035D41" w:rsidP="00035D41">
      <w:pPr>
        <w:ind w:firstLineChars="100" w:firstLine="210"/>
      </w:pPr>
      <w:r>
        <w:rPr>
          <w:rFonts w:hint="eastAsia"/>
        </w:rPr>
        <w:t>これは各個人の問題というよりも、仕組みの問題であり、自分の勤務で</w:t>
      </w:r>
      <w:r w:rsidRPr="005709E8">
        <w:rPr>
          <w:rFonts w:hint="eastAsia"/>
        </w:rPr>
        <w:t>精一杯</w:t>
      </w:r>
      <w:r>
        <w:rPr>
          <w:rFonts w:hint="eastAsia"/>
        </w:rPr>
        <w:t>な中でこそ、その環境に慣れてしまうという体質の問題が大きかろうと考えています。</w:t>
      </w:r>
    </w:p>
    <w:p w:rsidR="00035D41" w:rsidRDefault="00035D41" w:rsidP="00035D41">
      <w:r>
        <w:rPr>
          <w:rFonts w:hint="eastAsia"/>
        </w:rPr>
        <w:t xml:space="preserve">　また、医師はタダで医師になれた訳ではなく、特に国立病院卒業の医師は税金がつぎ込まれています。</w:t>
      </w:r>
      <w:r w:rsidRPr="00C93E30">
        <w:rPr>
          <w:rFonts w:hint="eastAsia"/>
        </w:rPr>
        <w:t>高い</w:t>
      </w:r>
      <w:r>
        <w:rPr>
          <w:rFonts w:hint="eastAsia"/>
        </w:rPr>
        <w:t>試験</w:t>
      </w:r>
      <w:r w:rsidRPr="00C93E30">
        <w:rPr>
          <w:rFonts w:hint="eastAsia"/>
        </w:rPr>
        <w:t>倍率をくぐり抜けて医師になっている</w:t>
      </w:r>
      <w:r>
        <w:rPr>
          <w:rFonts w:hint="eastAsia"/>
        </w:rPr>
        <w:t>の</w:t>
      </w:r>
      <w:r w:rsidRPr="00C93E30">
        <w:rPr>
          <w:rFonts w:hint="eastAsia"/>
        </w:rPr>
        <w:t>だから、</w:t>
      </w:r>
      <w:r>
        <w:rPr>
          <w:rFonts w:hint="eastAsia"/>
        </w:rPr>
        <w:t>医師は税金を診療で還元しなければならないそれに相応する社会への還元が必要だと考えています。</w:t>
      </w:r>
    </w:p>
    <w:p w:rsidR="00035D41" w:rsidRPr="00C93E30" w:rsidRDefault="00035D41" w:rsidP="00035D41"/>
    <w:p w:rsidR="00035D41" w:rsidRDefault="00035D41" w:rsidP="00035D41">
      <w:pPr>
        <w:ind w:firstLineChars="100" w:firstLine="210"/>
      </w:pPr>
      <w:r>
        <w:rPr>
          <w:rFonts w:hint="eastAsia"/>
        </w:rPr>
        <w:t>ホスピタリティはもてなしという意味が語源で、ホテルの語源でもホスピタルの語源でもあります。しかし、同じ語源でも現在のサービスの質が全く異なっている現状にあります。今の医療はビジネスホテルのレベルでしかありません。シティホテルは付加価値としてお客様との接し方をしっかりと考えています。</w:t>
      </w:r>
    </w:p>
    <w:p w:rsidR="00035D41" w:rsidRDefault="00035D41" w:rsidP="00035D41">
      <w:pPr>
        <w:ind w:firstLineChars="100" w:firstLine="210"/>
      </w:pPr>
      <w:r>
        <w:rPr>
          <w:rFonts w:hint="eastAsia"/>
        </w:rPr>
        <w:t>患者さんの絶対数が限られた診療所にとっては他の人が考えていないホスピタリティなどは、付加価値であり、診療所が出せる価値の一つだと思っています。</w:t>
      </w:r>
    </w:p>
    <w:p w:rsidR="00035D41" w:rsidRPr="005709E8" w:rsidRDefault="00035D41" w:rsidP="00035D41">
      <w:pPr>
        <w:ind w:firstLineChars="100" w:firstLine="210"/>
      </w:pPr>
      <w:r>
        <w:rPr>
          <w:rFonts w:hint="eastAsia"/>
        </w:rPr>
        <w:t>確かに同じ保険点数でしかありませんが、自分たちはそれを突き詰めてやっていきたいと思っています。それは一医療人として当然のことであり、当院に来ていただいた患者さんには</w:t>
      </w:r>
      <w:r w:rsidRPr="0075748D">
        <w:rPr>
          <w:rFonts w:hint="eastAsia"/>
        </w:rPr>
        <w:t>「</w:t>
      </w:r>
      <w:r>
        <w:rPr>
          <w:rFonts w:hint="eastAsia"/>
        </w:rPr>
        <w:t>他の医療機関と同じ保険点数で診療をしてもらうことで得している</w:t>
      </w:r>
      <w:r w:rsidRPr="00C93E30">
        <w:rPr>
          <w:rFonts w:hint="eastAsia"/>
        </w:rPr>
        <w:t>」</w:t>
      </w:r>
      <w:r>
        <w:rPr>
          <w:rFonts w:hint="eastAsia"/>
        </w:rPr>
        <w:t>という感じをもって欲しいと考えています。</w:t>
      </w:r>
    </w:p>
    <w:p w:rsidR="00035D41" w:rsidRDefault="00035D41" w:rsidP="00035D41">
      <w:pPr>
        <w:rPr>
          <w:u w:val="single"/>
        </w:rPr>
      </w:pPr>
    </w:p>
    <w:p w:rsidR="00035D41" w:rsidRDefault="00035D41" w:rsidP="00035D41">
      <w:pPr>
        <w:rPr>
          <w:u w:val="single"/>
        </w:rPr>
      </w:pPr>
    </w:p>
    <w:p w:rsidR="00D44138" w:rsidRDefault="00D44138" w:rsidP="00035D41">
      <w:pPr>
        <w:rPr>
          <w:rFonts w:hint="eastAsia"/>
          <w:u w:val="single"/>
        </w:rPr>
      </w:pPr>
    </w:p>
    <w:p w:rsidR="00F852A9" w:rsidRDefault="00F852A9" w:rsidP="00035D41">
      <w:pPr>
        <w:rPr>
          <w:u w:val="single"/>
        </w:rPr>
      </w:pPr>
    </w:p>
    <w:p w:rsidR="00D44138" w:rsidRDefault="00D44138" w:rsidP="00035D41">
      <w:pPr>
        <w:rPr>
          <w:u w:val="single"/>
        </w:rPr>
      </w:pPr>
    </w:p>
    <w:p w:rsidR="00035D41" w:rsidRPr="006A7776" w:rsidRDefault="00035D41" w:rsidP="00035D41">
      <w:pPr>
        <w:rPr>
          <w:u w:val="single"/>
        </w:rPr>
      </w:pPr>
      <w:r w:rsidRPr="006A7776">
        <w:rPr>
          <w:rFonts w:hint="eastAsia"/>
          <w:u w:val="single"/>
        </w:rPr>
        <w:lastRenderedPageBreak/>
        <w:t>2.</w:t>
      </w:r>
      <w:r w:rsidRPr="006A7776">
        <w:rPr>
          <w:rFonts w:hint="eastAsia"/>
          <w:u w:val="single"/>
        </w:rPr>
        <w:t>慣習にとらわれず、エビデンスのある質の高い診療を提供する。</w:t>
      </w:r>
    </w:p>
    <w:p w:rsidR="00035D41" w:rsidRPr="00174A91" w:rsidRDefault="00035D41" w:rsidP="00035D41">
      <w:pPr>
        <w:ind w:firstLineChars="100" w:firstLine="210"/>
      </w:pPr>
      <w:r>
        <w:rPr>
          <w:rFonts w:hint="eastAsia"/>
        </w:rPr>
        <w:t>今の医療界、特に研修においては理由もわからずにやらされていること、というのが少なからずあります。昔からやっていたから、ということでそのまま考えずにやっていることが数多くあるように思います。</w:t>
      </w:r>
    </w:p>
    <w:p w:rsidR="00035D41" w:rsidRPr="00C93E30" w:rsidRDefault="00D44138" w:rsidP="00035D41">
      <w:pPr>
        <w:ind w:firstLineChars="100" w:firstLine="210"/>
      </w:pPr>
      <w:r>
        <w:rPr>
          <w:rFonts w:hint="eastAsia"/>
        </w:rPr>
        <w:t>私は妥当な事を妥当なようにするべきと考えて</w:t>
      </w:r>
      <w:r w:rsidR="00035D41">
        <w:rPr>
          <w:rFonts w:hint="eastAsia"/>
        </w:rPr>
        <w:t>おり、例えその</w:t>
      </w:r>
      <w:r w:rsidR="00035D41" w:rsidRPr="006A7776">
        <w:rPr>
          <w:rFonts w:hint="eastAsia"/>
        </w:rPr>
        <w:t>先生</w:t>
      </w:r>
      <w:r w:rsidR="00035D41">
        <w:rPr>
          <w:rFonts w:hint="eastAsia"/>
        </w:rPr>
        <w:t>と診療方針が違うとしても、論理として筋道の通った考えであれば尊敬に値すると思っています。慣習に捕らわれずにエビデンス志向で考えるべきで、信念を以って一貫した方針の中でブレずにやる、ということが診療において肝要であると考えています。</w:t>
      </w:r>
      <w:r w:rsidR="00035D41" w:rsidRPr="00C93E30">
        <w:rPr>
          <w:rFonts w:hint="eastAsia"/>
        </w:rPr>
        <w:t>「</w:t>
      </w:r>
      <w:r w:rsidR="00035D41">
        <w:rPr>
          <w:rFonts w:hint="eastAsia"/>
        </w:rPr>
        <w:t>思ったことを</w:t>
      </w:r>
      <w:r>
        <w:rPr>
          <w:rFonts w:hint="eastAsia"/>
        </w:rPr>
        <w:t>自分の筋道を立てて、その筋道にあった治療をする。」こうした診療</w:t>
      </w:r>
      <w:r w:rsidR="00035D41">
        <w:rPr>
          <w:rFonts w:hint="eastAsia"/>
        </w:rPr>
        <w:t>を行う環境を求めた事も開院に至った理由の１つであると言えます。但し、開業と同時にブレずにやることの難しさも感じており、開院</w:t>
      </w:r>
      <w:r w:rsidR="00035D41" w:rsidRPr="00C93E30">
        <w:rPr>
          <w:rFonts w:hint="eastAsia"/>
        </w:rPr>
        <w:t>の忙しさの中でそれを押し通せるのか</w:t>
      </w:r>
      <w:r w:rsidR="00035D41">
        <w:rPr>
          <w:rFonts w:hint="eastAsia"/>
        </w:rPr>
        <w:t>、ということも課題として感じています。</w:t>
      </w:r>
    </w:p>
    <w:p w:rsidR="00035D41" w:rsidRDefault="00035D41" w:rsidP="00035D41"/>
    <w:p w:rsidR="00035D41" w:rsidRDefault="00035D41" w:rsidP="00035D41"/>
    <w:p w:rsidR="00035D41" w:rsidRPr="0075748D" w:rsidRDefault="00035D41" w:rsidP="00035D41">
      <w:pPr>
        <w:rPr>
          <w:u w:val="single"/>
        </w:rPr>
      </w:pPr>
      <w:r w:rsidRPr="0075748D">
        <w:rPr>
          <w:rFonts w:hint="eastAsia"/>
          <w:u w:val="single"/>
        </w:rPr>
        <w:t>3.</w:t>
      </w:r>
      <w:r w:rsidRPr="0075748D">
        <w:rPr>
          <w:rFonts w:hint="eastAsia"/>
          <w:u w:val="single"/>
        </w:rPr>
        <w:t>クリニックに関係するすべての人たち（スタッフ、患者様など）が幸せになることをめざす。</w:t>
      </w:r>
    </w:p>
    <w:p w:rsidR="00035D41" w:rsidRDefault="00035D41" w:rsidP="00035D41">
      <w:pPr>
        <w:ind w:firstLineChars="100" w:firstLine="210"/>
      </w:pPr>
      <w:r>
        <w:rPr>
          <w:rFonts w:hint="eastAsia"/>
        </w:rPr>
        <w:t>スタッフには自分が考えている想いを伝える場を用意するようにしています。そしてスタッフを信じることが大事だと考えています。</w:t>
      </w:r>
    </w:p>
    <w:p w:rsidR="00035D41" w:rsidRDefault="00035D41" w:rsidP="00035D41">
      <w:pPr>
        <w:ind w:firstLineChars="100" w:firstLine="210"/>
      </w:pPr>
      <w:r>
        <w:rPr>
          <w:rFonts w:hint="eastAsia"/>
        </w:rPr>
        <w:t>ホスピタリティは強制されることじゃなく、自分に何が出来るか、ということでしかないと考えていますので、教えることはマインドくらいしかありません。</w:t>
      </w:r>
    </w:p>
    <w:p w:rsidR="00035D41" w:rsidRDefault="00035D41" w:rsidP="00035D41">
      <w:pPr>
        <w:ind w:firstLineChars="100" w:firstLine="210"/>
      </w:pPr>
      <w:r>
        <w:rPr>
          <w:rFonts w:hint="eastAsia"/>
        </w:rPr>
        <w:t>患者さんのためと思ったことがあれば、許可をとらずにやっていいと伝えていますし、それで患者さんに不都合があれば一緒に謝るとも伝えています。</w:t>
      </w:r>
    </w:p>
    <w:p w:rsidR="00035D41" w:rsidRDefault="00035D41" w:rsidP="00035D41">
      <w:pPr>
        <w:ind w:firstLineChars="100" w:firstLine="210"/>
      </w:pPr>
      <w:r>
        <w:rPr>
          <w:rFonts w:hint="eastAsia"/>
        </w:rPr>
        <w:t>裁量権、自由権を与え方向性を決める為に考えや気持ちを伝えることを心がけています。</w:t>
      </w:r>
    </w:p>
    <w:p w:rsidR="00035D41" w:rsidRDefault="00035D41" w:rsidP="00035D41">
      <w:r>
        <w:rPr>
          <w:rFonts w:hint="eastAsia"/>
        </w:rPr>
        <w:t>その結果、離職率が極めて低く、妊娠・出産後に戻ってきてくれる人もいることは大変に有難く思っています。開院して</w:t>
      </w:r>
      <w:r>
        <w:rPr>
          <w:rFonts w:hint="eastAsia"/>
        </w:rPr>
        <w:t>3</w:t>
      </w:r>
      <w:r>
        <w:rPr>
          <w:rFonts w:hint="eastAsia"/>
        </w:rPr>
        <w:t>年になりますが、組織は良くも悪くも全体の色に染まるところがあり、最初は大変でしたが徐々にやりやすくなってきており、今では当院のスタッフに誇りを持っています。</w:t>
      </w:r>
    </w:p>
    <w:p w:rsidR="00035D41" w:rsidRDefault="00035D41" w:rsidP="00035D41"/>
    <w:p w:rsidR="00035D41" w:rsidRPr="0075748D" w:rsidRDefault="00035D41" w:rsidP="00035D41">
      <w:pPr>
        <w:rPr>
          <w:u w:val="single"/>
        </w:rPr>
      </w:pPr>
      <w:r w:rsidRPr="0075748D">
        <w:rPr>
          <w:rFonts w:hint="eastAsia"/>
          <w:u w:val="single"/>
        </w:rPr>
        <w:t>4.</w:t>
      </w:r>
      <w:r w:rsidRPr="0075748D">
        <w:rPr>
          <w:rFonts w:hint="eastAsia"/>
          <w:u w:val="single"/>
        </w:rPr>
        <w:t>医療従事者として真にやりがいが持てる仕事ができる環境を持ったクリニックをめざす。</w:t>
      </w:r>
    </w:p>
    <w:p w:rsidR="00035D41" w:rsidRDefault="00035D41" w:rsidP="00035D41">
      <w:pPr>
        <w:ind w:firstLineChars="100" w:firstLine="210"/>
      </w:pPr>
      <w:r>
        <w:rPr>
          <w:rFonts w:hint="eastAsia"/>
        </w:rPr>
        <w:t>今後の組織編成、医療業界の変化には人が必要です。私は当院の在り方として、一つのクリニックで完結する仕組みを作りたいと思っています。まずは一緒にやってくれる先生をお迎えする。その上で当院の支援の元、岡崎市内、もしくは近くの安城市などで開院をして頂くことで日中の患者の受け入れを分散させます。そうして将来的には</w:t>
      </w:r>
      <w:r w:rsidRPr="00C630D2">
        <w:rPr>
          <w:rFonts w:hint="eastAsia"/>
        </w:rPr>
        <w:t>地域に外来を行うクリニックを</w:t>
      </w:r>
      <w:r w:rsidRPr="00C630D2">
        <w:rPr>
          <w:rFonts w:hint="eastAsia"/>
        </w:rPr>
        <w:t>3</w:t>
      </w:r>
      <w:r w:rsidRPr="00C630D2">
        <w:rPr>
          <w:rFonts w:hint="eastAsia"/>
        </w:rPr>
        <w:t>～</w:t>
      </w:r>
      <w:r w:rsidRPr="00C630D2">
        <w:rPr>
          <w:rFonts w:hint="eastAsia"/>
        </w:rPr>
        <w:t>4</w:t>
      </w:r>
      <w:r w:rsidRPr="00C630D2">
        <w:rPr>
          <w:rFonts w:hint="eastAsia"/>
        </w:rPr>
        <w:t>つ用意</w:t>
      </w:r>
      <w:r>
        <w:rPr>
          <w:rFonts w:hint="eastAsia"/>
        </w:rPr>
        <w:t>し、入院できるクリニックを</w:t>
      </w:r>
      <w:r>
        <w:rPr>
          <w:rFonts w:hint="eastAsia"/>
        </w:rPr>
        <w:t>1</w:t>
      </w:r>
      <w:r>
        <w:rPr>
          <w:rFonts w:hint="eastAsia"/>
        </w:rPr>
        <w:t>つ用意する。入院施設の管理医師の当番制や夜間の受け入れはクリニックの当番制で行うことで一定の医療体制を整えることができると思っています。</w:t>
      </w:r>
    </w:p>
    <w:p w:rsidR="00035D41" w:rsidRDefault="00035D41" w:rsidP="00035D41">
      <w:pPr>
        <w:ind w:firstLineChars="100" w:firstLine="210"/>
      </w:pPr>
      <w:r>
        <w:rPr>
          <w:rFonts w:hint="eastAsia"/>
        </w:rPr>
        <w:t>重症度の高い患者さんを受け入れるつもりはなくとも、これらの体制の中でパスが明確である疾病までに規定して診療を行えば、二次救急病院はずいぶんと楽になるし、ひいては三次救急病院も楽になります。</w:t>
      </w:r>
    </w:p>
    <w:p w:rsidR="00035D41" w:rsidRDefault="00035D41" w:rsidP="00035D41">
      <w:pPr>
        <w:ind w:firstLineChars="100" w:firstLine="210"/>
      </w:pPr>
      <w:r>
        <w:rPr>
          <w:rFonts w:hint="eastAsia"/>
        </w:rPr>
        <w:t>産婦人科などと共に組んで同じホスピタリティを持つクリニックの開院を支援出来れば、</w:t>
      </w:r>
    </w:p>
    <w:p w:rsidR="00035D41" w:rsidRDefault="00035D41" w:rsidP="00035D41">
      <w:r>
        <w:rPr>
          <w:rFonts w:hint="eastAsia"/>
        </w:rPr>
        <w:t>各小児科の医院と協力しながら一貫して子供の成長を見守れる環境を作れると考えます。</w:t>
      </w:r>
    </w:p>
    <w:p w:rsidR="00035D41" w:rsidRDefault="00035D41" w:rsidP="00035D41"/>
    <w:p w:rsidR="00035D41" w:rsidRDefault="00035D41" w:rsidP="00035D41"/>
    <w:p w:rsidR="00035D41" w:rsidRDefault="00035D41" w:rsidP="00035D41"/>
    <w:p w:rsidR="00035D41" w:rsidRDefault="00035D41" w:rsidP="00035D41"/>
    <w:p w:rsidR="00D44138" w:rsidRDefault="00D44138" w:rsidP="00035D41"/>
    <w:p w:rsidR="00D44138" w:rsidRDefault="00D44138" w:rsidP="00035D41"/>
    <w:p w:rsidR="00035D41" w:rsidRDefault="00035D41" w:rsidP="00035D41">
      <w:pPr>
        <w:rPr>
          <w:rFonts w:hint="eastAsia"/>
        </w:rPr>
      </w:pPr>
    </w:p>
    <w:p w:rsidR="00F852A9" w:rsidRDefault="00F852A9" w:rsidP="00035D41"/>
    <w:p w:rsidR="00035D41" w:rsidRPr="0075748D" w:rsidRDefault="00035D41" w:rsidP="00035D41">
      <w:pPr>
        <w:rPr>
          <w:b/>
          <w:u w:val="single"/>
        </w:rPr>
      </w:pPr>
      <w:r w:rsidRPr="0075748D">
        <w:rPr>
          <w:rFonts w:hint="eastAsia"/>
          <w:b/>
          <w:u w:val="single"/>
        </w:rPr>
        <w:lastRenderedPageBreak/>
        <w:t>一緒に理想を追ってくれるパートナーを探しています</w:t>
      </w:r>
    </w:p>
    <w:p w:rsidR="00035D41" w:rsidRDefault="00035D41" w:rsidP="00035D41">
      <w:pPr>
        <w:ind w:firstLineChars="100" w:firstLine="210"/>
      </w:pPr>
      <w:r>
        <w:rPr>
          <w:rFonts w:hint="eastAsia"/>
        </w:rPr>
        <w:t>現在の当院は開院して</w:t>
      </w:r>
      <w:r>
        <w:rPr>
          <w:rFonts w:hint="eastAsia"/>
        </w:rPr>
        <w:t>3</w:t>
      </w:r>
      <w:r>
        <w:rPr>
          <w:rFonts w:hint="eastAsia"/>
        </w:rPr>
        <w:t>年になりますが、来院患者数は一般外来、乳児健診や予防接種どの面でも増加の一途を辿っています。現在のマンパワーで難しい場合は、患者数を制限している状態であり、潜在的にはさらに多くの患者を抱えている状況です。そのため現状では、地域のニーズに十分には応えられていないと感じております。</w:t>
      </w:r>
    </w:p>
    <w:p w:rsidR="00035D41" w:rsidRDefault="00035D41" w:rsidP="00035D41">
      <w:pPr>
        <w:ind w:firstLineChars="100" w:firstLine="210"/>
      </w:pPr>
      <w:r w:rsidRPr="0075748D">
        <w:rPr>
          <w:rFonts w:hint="eastAsia"/>
        </w:rPr>
        <w:t>現在の私の診療スケジュールは、</w:t>
      </w:r>
      <w:r w:rsidRPr="0075748D">
        <w:rPr>
          <w:rFonts w:hint="eastAsia"/>
        </w:rPr>
        <w:t>8</w:t>
      </w:r>
      <w:r w:rsidRPr="0075748D">
        <w:rPr>
          <w:rFonts w:hint="eastAsia"/>
        </w:rPr>
        <w:t>時半に事務作業を開始、</w:t>
      </w:r>
      <w:r w:rsidRPr="0075748D">
        <w:rPr>
          <w:rFonts w:hint="eastAsia"/>
        </w:rPr>
        <w:t>9</w:t>
      </w:r>
      <w:r w:rsidRPr="0075748D">
        <w:rPr>
          <w:rFonts w:hint="eastAsia"/>
        </w:rPr>
        <w:t>時に診療スタート受付が</w:t>
      </w:r>
      <w:r w:rsidRPr="0075748D">
        <w:rPr>
          <w:rFonts w:hint="eastAsia"/>
        </w:rPr>
        <w:t>11</w:t>
      </w:r>
      <w:r w:rsidRPr="0075748D">
        <w:rPr>
          <w:rFonts w:hint="eastAsia"/>
        </w:rPr>
        <w:t>時半までで</w:t>
      </w:r>
      <w:r w:rsidRPr="0075748D">
        <w:rPr>
          <w:rFonts w:hint="eastAsia"/>
        </w:rPr>
        <w:t>13</w:t>
      </w:r>
      <w:r w:rsidRPr="0075748D">
        <w:rPr>
          <w:rFonts w:hint="eastAsia"/>
        </w:rPr>
        <w:t>時まで診察を行います。多少の休憩を挟み、</w:t>
      </w:r>
      <w:r w:rsidRPr="0075748D">
        <w:rPr>
          <w:rFonts w:hint="eastAsia"/>
        </w:rPr>
        <w:t>13</w:t>
      </w:r>
      <w:r w:rsidRPr="0075748D">
        <w:rPr>
          <w:rFonts w:hint="eastAsia"/>
        </w:rPr>
        <w:t>時</w:t>
      </w:r>
      <w:r w:rsidRPr="0075748D">
        <w:rPr>
          <w:rFonts w:hint="eastAsia"/>
        </w:rPr>
        <w:t>45</w:t>
      </w:r>
      <w:r w:rsidRPr="0075748D">
        <w:rPr>
          <w:rFonts w:hint="eastAsia"/>
        </w:rPr>
        <w:t>分から</w:t>
      </w:r>
      <w:r w:rsidRPr="0075748D">
        <w:rPr>
          <w:rFonts w:hint="eastAsia"/>
        </w:rPr>
        <w:t>15</w:t>
      </w:r>
      <w:r w:rsidRPr="0075748D">
        <w:rPr>
          <w:rFonts w:hint="eastAsia"/>
        </w:rPr>
        <w:t>時</w:t>
      </w:r>
      <w:r w:rsidRPr="0075748D">
        <w:rPr>
          <w:rFonts w:hint="eastAsia"/>
        </w:rPr>
        <w:t>40</w:t>
      </w:r>
      <w:r w:rsidRPr="0075748D">
        <w:rPr>
          <w:rFonts w:hint="eastAsia"/>
        </w:rPr>
        <w:t>分までが健診、予防接種の時間です。その後、</w:t>
      </w:r>
      <w:r w:rsidRPr="0075748D">
        <w:rPr>
          <w:rFonts w:hint="eastAsia"/>
        </w:rPr>
        <w:t>16</w:t>
      </w:r>
      <w:r w:rsidRPr="0075748D">
        <w:rPr>
          <w:rFonts w:hint="eastAsia"/>
        </w:rPr>
        <w:t>時から午後診察を開始します。</w:t>
      </w:r>
    </w:p>
    <w:p w:rsidR="00035D41" w:rsidRDefault="00035D41" w:rsidP="00035D41">
      <w:r>
        <w:rPr>
          <w:rFonts w:hint="eastAsia"/>
        </w:rPr>
        <w:t>お陰様で現在は非常に多忙な日々を送っておりますが、私個人として、これ以上の制限をすると、地域の求めに応えられていないことがストレスになるので現状のスケジュールでの診療を行っております。</w:t>
      </w:r>
    </w:p>
    <w:p w:rsidR="00035D41" w:rsidRPr="0075748D" w:rsidRDefault="00035D41" w:rsidP="00035D41"/>
    <w:p w:rsidR="00035D41" w:rsidRDefault="00035D41" w:rsidP="00D44138">
      <w:pPr>
        <w:ind w:firstLineChars="100" w:firstLine="210"/>
      </w:pPr>
      <w:r>
        <w:rPr>
          <w:rFonts w:hint="eastAsia"/>
        </w:rPr>
        <w:t>上記の通り、現状では目の前の診療に集中せざるを得ない状況もあり、その上で高く、大きな目標があるため、現状は、ご協力頂ける医師の手助けが欲しい実情があります。</w:t>
      </w:r>
    </w:p>
    <w:p w:rsidR="00035D41" w:rsidRDefault="00035D41" w:rsidP="00035D41">
      <w:r>
        <w:rPr>
          <w:rFonts w:hint="eastAsia"/>
        </w:rPr>
        <w:t>但し、どのような方でも良い訳ではなく、独善的にならずに小児医療の面から社会貢献するためには、理念に共感してくれる仲間が必要と考えています。</w:t>
      </w:r>
    </w:p>
    <w:p w:rsidR="00D44138" w:rsidRDefault="00D44138" w:rsidP="00035D41">
      <w:pPr>
        <w:ind w:firstLineChars="100" w:firstLine="210"/>
      </w:pPr>
    </w:p>
    <w:p w:rsidR="00035D41" w:rsidRDefault="00035D41" w:rsidP="00035D41">
      <w:pPr>
        <w:ind w:firstLineChars="100" w:firstLine="210"/>
      </w:pPr>
      <w:r>
        <w:rPr>
          <w:rFonts w:hint="eastAsia"/>
        </w:rPr>
        <w:t>求める医師像として、「ご自分のクリニックだという気概でご勤務頂けるパートナー」を探しています。</w:t>
      </w:r>
    </w:p>
    <w:p w:rsidR="00035D41" w:rsidRDefault="00035D41" w:rsidP="00035D41">
      <w:r>
        <w:rPr>
          <w:rFonts w:hint="eastAsia"/>
        </w:rPr>
        <w:t>医療において</w:t>
      </w:r>
    </w:p>
    <w:p w:rsidR="00035D41" w:rsidRDefault="00035D41" w:rsidP="00035D41">
      <w:r>
        <w:rPr>
          <w:rFonts w:hint="eastAsia"/>
        </w:rPr>
        <w:t>・やりたいことのある方・</w:t>
      </w:r>
    </w:p>
    <w:p w:rsidR="00035D41" w:rsidRDefault="00035D41" w:rsidP="00035D41">
      <w:r>
        <w:rPr>
          <w:rFonts w:hint="eastAsia"/>
        </w:rPr>
        <w:t>・やり甲斐のあることを見つけ出せる方</w:t>
      </w:r>
    </w:p>
    <w:p w:rsidR="00035D41" w:rsidRDefault="00035D41" w:rsidP="00035D41">
      <w:r>
        <w:rPr>
          <w:rFonts w:hint="eastAsia"/>
        </w:rPr>
        <w:t>・現在の日本の小児医療の置かれた立場を憂い、自ら何かを変えたいという思いをもっている方</w:t>
      </w:r>
    </w:p>
    <w:p w:rsidR="00035D41" w:rsidRDefault="00035D41" w:rsidP="00035D41">
      <w:r>
        <w:rPr>
          <w:rFonts w:hint="eastAsia"/>
        </w:rPr>
        <w:t>・小児医療の現場で、何か新しいことにチャレンジしたいという思いや考えをもっている方</w:t>
      </w:r>
    </w:p>
    <w:p w:rsidR="00035D41" w:rsidRDefault="00035D41" w:rsidP="00035D41">
      <w:r>
        <w:rPr>
          <w:rFonts w:hint="eastAsia"/>
        </w:rPr>
        <w:t>・仕事では、患者様のことを第一に考えられる方、そのうえで自分の幸せも両立させようという気概のある方</w:t>
      </w:r>
    </w:p>
    <w:p w:rsidR="00035D41" w:rsidRDefault="00035D41" w:rsidP="00035D41">
      <w:r>
        <w:rPr>
          <w:rFonts w:hint="eastAsia"/>
        </w:rPr>
        <w:t xml:space="preserve">　</w:t>
      </w:r>
    </w:p>
    <w:p w:rsidR="00035D41" w:rsidRDefault="00035D41" w:rsidP="00035D41">
      <w:r>
        <w:rPr>
          <w:rFonts w:hint="eastAsia"/>
        </w:rPr>
        <w:t>決して上下関係で成り立たせたいと思ってはいません。仕組みとしての上下関係があったとしてもあくまでも対等での立場で働き方を考えて欲しいと考えております。</w:t>
      </w:r>
    </w:p>
    <w:p w:rsidR="00035D41" w:rsidRDefault="00035D41" w:rsidP="00035D41">
      <w:r>
        <w:rPr>
          <w:rFonts w:hint="eastAsia"/>
        </w:rPr>
        <w:t>よって、全ての事柄において方針を合わせてもらう必要はありません。一緒に相談をしながら、ご自分が医療と向き合ってやりたいこと、というのを決め、私はその応援やバックアップを出来れば、と考えております。</w:t>
      </w:r>
    </w:p>
    <w:p w:rsidR="00035D41" w:rsidRDefault="00035D41" w:rsidP="00035D41">
      <w:r>
        <w:rPr>
          <w:rFonts w:hint="eastAsia"/>
        </w:rPr>
        <w:t>まずは当院にお越し頂くことで雰囲気や私の考えをご理解頂けると思います。</w:t>
      </w:r>
    </w:p>
    <w:p w:rsidR="00035D41" w:rsidRDefault="00035D41" w:rsidP="00035D41">
      <w:r>
        <w:rPr>
          <w:rFonts w:hint="eastAsia"/>
        </w:rPr>
        <w:t>多くの先生方にご興味頂けることを願っております。</w:t>
      </w:r>
    </w:p>
    <w:p w:rsidR="000612A1" w:rsidRPr="00B16637" w:rsidRDefault="00D44138" w:rsidP="00FF4CDB">
      <w:r>
        <w:rPr>
          <w:noProof/>
        </w:rPr>
        <w:drawing>
          <wp:anchor distT="0" distB="0" distL="114300" distR="114300" simplePos="0" relativeHeight="251706368" behindDoc="0" locked="0" layoutInCell="1" allowOverlap="1">
            <wp:simplePos x="0" y="0"/>
            <wp:positionH relativeFrom="margin">
              <wp:posOffset>2309495</wp:posOffset>
            </wp:positionH>
            <wp:positionV relativeFrom="margin">
              <wp:posOffset>6670040</wp:posOffset>
            </wp:positionV>
            <wp:extent cx="4274820" cy="2846705"/>
            <wp:effectExtent l="19050" t="0" r="0" b="0"/>
            <wp:wrapSquare wrapText="bothSides"/>
            <wp:docPr id="53" name="図 53" descr="C:\Users\k-toyosaki\Desktop\osiire2\しいの木こどもクリニック\IMG_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k-toyosaki\Desktop\osiire2\しいの木こどもクリニック\IMG_4500.JPG"/>
                    <pic:cNvPicPr>
                      <a:picLocks noChangeAspect="1" noChangeArrowheads="1"/>
                    </pic:cNvPicPr>
                  </pic:nvPicPr>
                  <pic:blipFill>
                    <a:blip r:embed="rId32" cstate="print"/>
                    <a:srcRect/>
                    <a:stretch>
                      <a:fillRect/>
                    </a:stretch>
                  </pic:blipFill>
                  <pic:spPr bwMode="auto">
                    <a:xfrm>
                      <a:off x="0" y="0"/>
                      <a:ext cx="4274820" cy="2846705"/>
                    </a:xfrm>
                    <a:prstGeom prst="rect">
                      <a:avLst/>
                    </a:prstGeom>
                    <a:noFill/>
                    <a:ln w="9525">
                      <a:noFill/>
                      <a:miter lim="800000"/>
                      <a:headEnd/>
                      <a:tailEnd/>
                    </a:ln>
                  </pic:spPr>
                </pic:pic>
              </a:graphicData>
            </a:graphic>
          </wp:anchor>
        </w:drawing>
      </w:r>
    </w:p>
    <w:p w:rsidR="00C14C7B" w:rsidRDefault="00C14C7B" w:rsidP="00FF4CDB"/>
    <w:p w:rsidR="00C14C7B" w:rsidRPr="000612A1" w:rsidRDefault="00C14C7B" w:rsidP="00FF4CDB"/>
    <w:p w:rsidR="00F637DB" w:rsidRPr="00D44138" w:rsidRDefault="003A237D" w:rsidP="00D44138">
      <w:pPr>
        <w:widowControl/>
        <w:jc w:val="left"/>
      </w:pPr>
      <w:r>
        <w:br w:type="page"/>
      </w:r>
    </w:p>
    <w:p w:rsidR="00EB0E11" w:rsidRPr="0094108C" w:rsidRDefault="00EB0E11" w:rsidP="003A7A07">
      <w:pPr>
        <w:widowControl/>
        <w:jc w:val="center"/>
        <w:outlineLvl w:val="0"/>
        <w:rPr>
          <w:b/>
          <w:color w:val="000000" w:themeColor="text1"/>
          <w:sz w:val="48"/>
          <w:szCs w:val="48"/>
        </w:rPr>
      </w:pPr>
      <w:bookmarkStart w:id="2" w:name="_Toc394920028"/>
      <w:r>
        <w:rPr>
          <w:rFonts w:hint="eastAsia"/>
          <w:b/>
          <w:sz w:val="48"/>
        </w:rPr>
        <w:lastRenderedPageBreak/>
        <w:t>アクセス</w:t>
      </w:r>
      <w:bookmarkEnd w:id="2"/>
    </w:p>
    <w:p w:rsidR="00EB0E11" w:rsidRDefault="00EB0E11" w:rsidP="00EB0E11">
      <w:pPr>
        <w:jc w:val="center"/>
      </w:pPr>
      <w:r>
        <w:rPr>
          <w:rFonts w:hint="eastAsia"/>
        </w:rPr>
        <w:t>-----------------------------------------------------------------------------------------------------------------------------------------------------</w:t>
      </w:r>
    </w:p>
    <w:p w:rsidR="005F79D2" w:rsidRDefault="005F79D2" w:rsidP="00FF4CDB">
      <w:r>
        <w:rPr>
          <w:rFonts w:hint="eastAsia"/>
        </w:rPr>
        <w:t>【アクセス】</w:t>
      </w:r>
    </w:p>
    <w:p w:rsidR="00D52C80" w:rsidRPr="00D22C3F" w:rsidRDefault="006F7CCF" w:rsidP="00D52C80">
      <w:r>
        <w:rPr>
          <w:rFonts w:hint="eastAsia"/>
        </w:rPr>
        <w:t>住所</w:t>
      </w:r>
      <w:r>
        <w:rPr>
          <w:rFonts w:hint="eastAsia"/>
        </w:rPr>
        <w:tab/>
      </w:r>
      <w:r>
        <w:rPr>
          <w:rFonts w:hint="eastAsia"/>
        </w:rPr>
        <w:tab/>
      </w:r>
      <w:r>
        <w:rPr>
          <w:rFonts w:hint="eastAsia"/>
        </w:rPr>
        <w:t>：</w:t>
      </w:r>
      <w:r w:rsidR="00D22C3F" w:rsidRPr="00620FD1">
        <w:rPr>
          <w:rFonts w:hint="eastAsia"/>
        </w:rPr>
        <w:t xml:space="preserve">　</w:t>
      </w:r>
      <w:r w:rsidR="00D22C3F" w:rsidRPr="000E2508">
        <w:rPr>
          <w:rFonts w:hint="eastAsia"/>
        </w:rPr>
        <w:t>愛知県岡崎市大樹寺</w:t>
      </w:r>
      <w:r w:rsidR="00D22C3F" w:rsidRPr="000E2508">
        <w:rPr>
          <w:rFonts w:hint="eastAsia"/>
        </w:rPr>
        <w:t>2-7-9</w:t>
      </w:r>
    </w:p>
    <w:p w:rsidR="006F7CCF" w:rsidRDefault="006F7CCF" w:rsidP="0033143D">
      <w:r>
        <w:rPr>
          <w:rFonts w:hint="eastAsia"/>
        </w:rPr>
        <w:t>最寄り駅</w:t>
      </w:r>
      <w:r>
        <w:rPr>
          <w:rFonts w:hint="eastAsia"/>
        </w:rPr>
        <w:tab/>
      </w:r>
      <w:r>
        <w:rPr>
          <w:rFonts w:hint="eastAsia"/>
        </w:rPr>
        <w:t>：</w:t>
      </w:r>
      <w:r w:rsidR="00F637DB">
        <w:rPr>
          <w:rFonts w:hint="eastAsia"/>
        </w:rPr>
        <w:t xml:space="preserve">　</w:t>
      </w:r>
      <w:r w:rsidR="00D22C3F" w:rsidRPr="00D22C3F">
        <w:rPr>
          <w:rFonts w:hint="eastAsia"/>
        </w:rPr>
        <w:t>愛知環状鉄道線　大門駅</w:t>
      </w:r>
    </w:p>
    <w:p w:rsidR="006F7CCF" w:rsidRDefault="006F7CCF" w:rsidP="00FF4CDB">
      <w:r>
        <w:rPr>
          <w:rFonts w:hint="eastAsia"/>
        </w:rPr>
        <w:t>経路</w:t>
      </w:r>
      <w:r>
        <w:rPr>
          <w:rFonts w:hint="eastAsia"/>
        </w:rPr>
        <w:tab/>
      </w:r>
      <w:r>
        <w:rPr>
          <w:rFonts w:hint="eastAsia"/>
        </w:rPr>
        <w:tab/>
      </w:r>
      <w:r w:rsidR="00D82B9D">
        <w:rPr>
          <w:rFonts w:hint="eastAsia"/>
        </w:rPr>
        <w:t>：</w:t>
      </w:r>
      <w:r w:rsidR="00F637DB">
        <w:rPr>
          <w:rFonts w:hint="eastAsia"/>
        </w:rPr>
        <w:t xml:space="preserve">　</w:t>
      </w:r>
    </w:p>
    <w:p w:rsidR="00F35D56" w:rsidRDefault="00F35D56" w:rsidP="00F35D56">
      <w:pPr>
        <w:jc w:val="left"/>
      </w:pPr>
    </w:p>
    <w:p w:rsidR="00BC0442" w:rsidRDefault="00BC0442" w:rsidP="00BC0442">
      <w:pPr>
        <w:jc w:val="center"/>
      </w:pPr>
      <w:r>
        <w:rPr>
          <w:noProof/>
        </w:rPr>
        <w:drawing>
          <wp:inline distT="0" distB="0" distL="0" distR="0">
            <wp:extent cx="4124325" cy="2918154"/>
            <wp:effectExtent l="1905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124570" cy="2918327"/>
                    </a:xfrm>
                    <a:prstGeom prst="rect">
                      <a:avLst/>
                    </a:prstGeom>
                    <a:noFill/>
                    <a:ln w="9525">
                      <a:noFill/>
                      <a:miter lim="800000"/>
                      <a:headEnd/>
                      <a:tailEnd/>
                    </a:ln>
                  </pic:spPr>
                </pic:pic>
              </a:graphicData>
            </a:graphic>
          </wp:inline>
        </w:drawing>
      </w:r>
    </w:p>
    <w:p w:rsidR="00BC0442" w:rsidRPr="00935191" w:rsidRDefault="00BC0442" w:rsidP="00BC0442">
      <w:pPr>
        <w:jc w:val="center"/>
      </w:pPr>
      <w:r>
        <w:rPr>
          <w:noProof/>
        </w:rPr>
        <w:drawing>
          <wp:inline distT="0" distB="0" distL="0" distR="0">
            <wp:extent cx="4057650" cy="3213116"/>
            <wp:effectExtent l="1905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4069242" cy="3222295"/>
                    </a:xfrm>
                    <a:prstGeom prst="rect">
                      <a:avLst/>
                    </a:prstGeom>
                    <a:noFill/>
                    <a:ln w="9525">
                      <a:noFill/>
                      <a:miter lim="800000"/>
                      <a:headEnd/>
                      <a:tailEnd/>
                    </a:ln>
                  </pic:spPr>
                </pic:pic>
              </a:graphicData>
            </a:graphic>
          </wp:inline>
        </w:drawing>
      </w:r>
    </w:p>
    <w:p w:rsidR="00D52C80" w:rsidRDefault="00D52C80" w:rsidP="00F35D56">
      <w:pPr>
        <w:jc w:val="left"/>
      </w:pPr>
    </w:p>
    <w:p w:rsidR="00176271" w:rsidRDefault="00176271">
      <w:pPr>
        <w:widowControl/>
        <w:jc w:val="left"/>
      </w:pPr>
    </w:p>
    <w:p w:rsidR="00B16637" w:rsidRDefault="00B16637">
      <w:pPr>
        <w:widowControl/>
        <w:jc w:val="left"/>
        <w:rPr>
          <w:noProof/>
        </w:rPr>
      </w:pPr>
    </w:p>
    <w:p w:rsidR="00F637DB" w:rsidRDefault="00F637DB">
      <w:pPr>
        <w:widowControl/>
        <w:jc w:val="left"/>
        <w:rPr>
          <w:noProof/>
        </w:rPr>
      </w:pPr>
    </w:p>
    <w:p w:rsidR="00ED4E60" w:rsidRPr="00ED4E60" w:rsidRDefault="00ED4E60" w:rsidP="00ED4E60">
      <w:pPr>
        <w:jc w:val="left"/>
        <w:rPr>
          <w:szCs w:val="21"/>
        </w:rPr>
      </w:pPr>
      <w:bookmarkStart w:id="3" w:name="_GoBack"/>
      <w:bookmarkEnd w:id="3"/>
    </w:p>
    <w:sectPr w:rsidR="00ED4E60" w:rsidRPr="00ED4E60" w:rsidSect="003F1C84">
      <w:headerReference w:type="default" r:id="rId35"/>
      <w:footerReference w:type="default" r:id="rId36"/>
      <w:pgSz w:w="11906" w:h="16838"/>
      <w:pgMar w:top="720" w:right="720" w:bottom="720" w:left="720" w:header="397" w:footer="39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97D" w:rsidRDefault="00A8497D" w:rsidP="00FF4CDB">
      <w:r>
        <w:separator/>
      </w:r>
    </w:p>
  </w:endnote>
  <w:endnote w:type="continuationSeparator" w:id="0">
    <w:p w:rsidR="00A8497D" w:rsidRDefault="00A8497D" w:rsidP="00FF4CD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355" w:rsidRDefault="00EB6355" w:rsidP="00B14DFD">
    <w:pPr>
      <w:pStyle w:val="a3"/>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97D" w:rsidRDefault="00A8497D" w:rsidP="00FF4CDB">
      <w:r>
        <w:separator/>
      </w:r>
    </w:p>
  </w:footnote>
  <w:footnote w:type="continuationSeparator" w:id="0">
    <w:p w:rsidR="00A8497D" w:rsidRDefault="00A8497D" w:rsidP="00FF4C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355" w:rsidRDefault="00EB6355" w:rsidP="00D22840">
    <w:pPr>
      <w:pStyle w:val="a3"/>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70CF8"/>
    <w:multiLevelType w:val="hybridMultilevel"/>
    <w:tmpl w:val="57326D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2110131B"/>
    <w:multiLevelType w:val="hybridMultilevel"/>
    <w:tmpl w:val="4678E7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AC7495C"/>
    <w:multiLevelType w:val="hybridMultilevel"/>
    <w:tmpl w:val="2D2EAE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699D05F7"/>
    <w:multiLevelType w:val="hybridMultilevel"/>
    <w:tmpl w:val="249028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793F3B40"/>
    <w:multiLevelType w:val="hybridMultilevel"/>
    <w:tmpl w:val="E8964D84"/>
    <w:lvl w:ilvl="0" w:tplc="4170DD00">
      <w:start w:val="1"/>
      <w:numFmt w:val="decimal"/>
      <w:lvlText w:val="第%1"/>
      <w:lvlJc w:val="left"/>
      <w:pPr>
        <w:ind w:left="490" w:hanging="48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attachedTemplate r:id="rId1"/>
  <w:defaultTabStop w:val="840"/>
  <w:drawingGridHorizontalSpacing w:val="105"/>
  <w:displayHorizontalDrawingGridEvery w:val="0"/>
  <w:displayVerticalDrawingGridEvery w:val="2"/>
  <w:characterSpacingControl w:val="compressPunctuation"/>
  <w:hdrShapeDefaults>
    <o:shapedefaults v:ext="edit" spidmax="51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E2508"/>
    <w:rsid w:val="0000356A"/>
    <w:rsid w:val="00020651"/>
    <w:rsid w:val="00023E40"/>
    <w:rsid w:val="00026842"/>
    <w:rsid w:val="00035D41"/>
    <w:rsid w:val="000543F2"/>
    <w:rsid w:val="00060726"/>
    <w:rsid w:val="000612A1"/>
    <w:rsid w:val="00085049"/>
    <w:rsid w:val="00087BA0"/>
    <w:rsid w:val="00096EDA"/>
    <w:rsid w:val="000B3B00"/>
    <w:rsid w:val="000C57B6"/>
    <w:rsid w:val="000C5955"/>
    <w:rsid w:val="000C7299"/>
    <w:rsid w:val="000D16B0"/>
    <w:rsid w:val="000D51FF"/>
    <w:rsid w:val="000E1487"/>
    <w:rsid w:val="000E24EF"/>
    <w:rsid w:val="000E2508"/>
    <w:rsid w:val="000F2364"/>
    <w:rsid w:val="000F354D"/>
    <w:rsid w:val="000F7538"/>
    <w:rsid w:val="00115917"/>
    <w:rsid w:val="001211D0"/>
    <w:rsid w:val="00124852"/>
    <w:rsid w:val="001248DD"/>
    <w:rsid w:val="00124A5D"/>
    <w:rsid w:val="00136507"/>
    <w:rsid w:val="00140732"/>
    <w:rsid w:val="0014321E"/>
    <w:rsid w:val="00143FD2"/>
    <w:rsid w:val="00147885"/>
    <w:rsid w:val="00150013"/>
    <w:rsid w:val="0015131A"/>
    <w:rsid w:val="00157222"/>
    <w:rsid w:val="00157EC4"/>
    <w:rsid w:val="001709DB"/>
    <w:rsid w:val="0017389D"/>
    <w:rsid w:val="00176271"/>
    <w:rsid w:val="00177088"/>
    <w:rsid w:val="00182035"/>
    <w:rsid w:val="001842D8"/>
    <w:rsid w:val="00196304"/>
    <w:rsid w:val="00196BBE"/>
    <w:rsid w:val="00197B30"/>
    <w:rsid w:val="001B5C5A"/>
    <w:rsid w:val="001C0DCE"/>
    <w:rsid w:val="001D46A9"/>
    <w:rsid w:val="001D4D32"/>
    <w:rsid w:val="001E1B12"/>
    <w:rsid w:val="001E50C8"/>
    <w:rsid w:val="001E6651"/>
    <w:rsid w:val="001E6BFB"/>
    <w:rsid w:val="001F4CE7"/>
    <w:rsid w:val="00202C0A"/>
    <w:rsid w:val="00202E34"/>
    <w:rsid w:val="00211A10"/>
    <w:rsid w:val="00212229"/>
    <w:rsid w:val="002150F9"/>
    <w:rsid w:val="0021534B"/>
    <w:rsid w:val="0021724B"/>
    <w:rsid w:val="002219D5"/>
    <w:rsid w:val="00232262"/>
    <w:rsid w:val="0023770C"/>
    <w:rsid w:val="00253B3E"/>
    <w:rsid w:val="00264DE5"/>
    <w:rsid w:val="00267A6E"/>
    <w:rsid w:val="00267CAD"/>
    <w:rsid w:val="00272C30"/>
    <w:rsid w:val="002747C3"/>
    <w:rsid w:val="00277D69"/>
    <w:rsid w:val="0028708E"/>
    <w:rsid w:val="00295019"/>
    <w:rsid w:val="002973ED"/>
    <w:rsid w:val="002A3C15"/>
    <w:rsid w:val="002A534D"/>
    <w:rsid w:val="002A5BFD"/>
    <w:rsid w:val="002A64A6"/>
    <w:rsid w:val="002B2F15"/>
    <w:rsid w:val="002B30DD"/>
    <w:rsid w:val="002B5724"/>
    <w:rsid w:val="002D126A"/>
    <w:rsid w:val="002D409E"/>
    <w:rsid w:val="002D6CFF"/>
    <w:rsid w:val="002E525D"/>
    <w:rsid w:val="002E5E47"/>
    <w:rsid w:val="002E7846"/>
    <w:rsid w:val="002F0ECC"/>
    <w:rsid w:val="002F3E93"/>
    <w:rsid w:val="003029DC"/>
    <w:rsid w:val="0030378A"/>
    <w:rsid w:val="00304CD4"/>
    <w:rsid w:val="0031509B"/>
    <w:rsid w:val="00316F33"/>
    <w:rsid w:val="00323E5C"/>
    <w:rsid w:val="0033143D"/>
    <w:rsid w:val="0033357C"/>
    <w:rsid w:val="00333ECF"/>
    <w:rsid w:val="0033699F"/>
    <w:rsid w:val="00341A5B"/>
    <w:rsid w:val="0035690F"/>
    <w:rsid w:val="00361B05"/>
    <w:rsid w:val="003701AF"/>
    <w:rsid w:val="00372624"/>
    <w:rsid w:val="00375DA7"/>
    <w:rsid w:val="00377AC5"/>
    <w:rsid w:val="00380FFF"/>
    <w:rsid w:val="00382676"/>
    <w:rsid w:val="00383254"/>
    <w:rsid w:val="0039222E"/>
    <w:rsid w:val="003952A0"/>
    <w:rsid w:val="003A0B51"/>
    <w:rsid w:val="003A18F2"/>
    <w:rsid w:val="003A237D"/>
    <w:rsid w:val="003A49C2"/>
    <w:rsid w:val="003A7A07"/>
    <w:rsid w:val="003B1593"/>
    <w:rsid w:val="003B6471"/>
    <w:rsid w:val="003C1DF5"/>
    <w:rsid w:val="003C751B"/>
    <w:rsid w:val="003F1C84"/>
    <w:rsid w:val="003F790B"/>
    <w:rsid w:val="00410A95"/>
    <w:rsid w:val="004115D1"/>
    <w:rsid w:val="00420DC2"/>
    <w:rsid w:val="004242C5"/>
    <w:rsid w:val="004332B7"/>
    <w:rsid w:val="00434057"/>
    <w:rsid w:val="00435B7B"/>
    <w:rsid w:val="00435EC1"/>
    <w:rsid w:val="00440128"/>
    <w:rsid w:val="00445583"/>
    <w:rsid w:val="004523BF"/>
    <w:rsid w:val="00453534"/>
    <w:rsid w:val="00454024"/>
    <w:rsid w:val="0046165B"/>
    <w:rsid w:val="00463546"/>
    <w:rsid w:val="004676A2"/>
    <w:rsid w:val="00477EF0"/>
    <w:rsid w:val="00482208"/>
    <w:rsid w:val="00487201"/>
    <w:rsid w:val="004A2EC9"/>
    <w:rsid w:val="004A35E1"/>
    <w:rsid w:val="004A5CC4"/>
    <w:rsid w:val="004C6348"/>
    <w:rsid w:val="004D1ED2"/>
    <w:rsid w:val="004D48F2"/>
    <w:rsid w:val="004E1B35"/>
    <w:rsid w:val="004E1F0A"/>
    <w:rsid w:val="004F4389"/>
    <w:rsid w:val="00511D1E"/>
    <w:rsid w:val="00513785"/>
    <w:rsid w:val="005379D0"/>
    <w:rsid w:val="00544A10"/>
    <w:rsid w:val="005455B6"/>
    <w:rsid w:val="00552370"/>
    <w:rsid w:val="0055422D"/>
    <w:rsid w:val="00571034"/>
    <w:rsid w:val="00577B5E"/>
    <w:rsid w:val="00586205"/>
    <w:rsid w:val="00597B75"/>
    <w:rsid w:val="005A017B"/>
    <w:rsid w:val="005A3997"/>
    <w:rsid w:val="005A6FB5"/>
    <w:rsid w:val="005A7AC1"/>
    <w:rsid w:val="005B2091"/>
    <w:rsid w:val="005B7603"/>
    <w:rsid w:val="005C1D73"/>
    <w:rsid w:val="005C691C"/>
    <w:rsid w:val="005D7C48"/>
    <w:rsid w:val="005E2CE0"/>
    <w:rsid w:val="005F592A"/>
    <w:rsid w:val="005F74B8"/>
    <w:rsid w:val="005F79D2"/>
    <w:rsid w:val="00601812"/>
    <w:rsid w:val="00601E1D"/>
    <w:rsid w:val="00601E2C"/>
    <w:rsid w:val="00602511"/>
    <w:rsid w:val="00605465"/>
    <w:rsid w:val="006114A4"/>
    <w:rsid w:val="006145E5"/>
    <w:rsid w:val="0061617F"/>
    <w:rsid w:val="00616AD1"/>
    <w:rsid w:val="0061708A"/>
    <w:rsid w:val="006175B8"/>
    <w:rsid w:val="00620FD1"/>
    <w:rsid w:val="00622522"/>
    <w:rsid w:val="0062667D"/>
    <w:rsid w:val="00637D83"/>
    <w:rsid w:val="00640C5E"/>
    <w:rsid w:val="00641B97"/>
    <w:rsid w:val="006427F5"/>
    <w:rsid w:val="00647971"/>
    <w:rsid w:val="0065759A"/>
    <w:rsid w:val="00660824"/>
    <w:rsid w:val="00663A65"/>
    <w:rsid w:val="006730D1"/>
    <w:rsid w:val="006763F8"/>
    <w:rsid w:val="006765D8"/>
    <w:rsid w:val="0067746D"/>
    <w:rsid w:val="006804E5"/>
    <w:rsid w:val="006812C1"/>
    <w:rsid w:val="006852DA"/>
    <w:rsid w:val="006878E5"/>
    <w:rsid w:val="00694620"/>
    <w:rsid w:val="006A1E9E"/>
    <w:rsid w:val="006A6995"/>
    <w:rsid w:val="006A6EBB"/>
    <w:rsid w:val="006B674B"/>
    <w:rsid w:val="006C74BF"/>
    <w:rsid w:val="006C77B7"/>
    <w:rsid w:val="006E0191"/>
    <w:rsid w:val="006E0674"/>
    <w:rsid w:val="006E4DC2"/>
    <w:rsid w:val="006E7203"/>
    <w:rsid w:val="006E7A2E"/>
    <w:rsid w:val="006F79A2"/>
    <w:rsid w:val="006F7CCF"/>
    <w:rsid w:val="00703E8F"/>
    <w:rsid w:val="0070518C"/>
    <w:rsid w:val="00705DEC"/>
    <w:rsid w:val="007117CD"/>
    <w:rsid w:val="007138FC"/>
    <w:rsid w:val="007140C3"/>
    <w:rsid w:val="0072537B"/>
    <w:rsid w:val="00732367"/>
    <w:rsid w:val="00732A77"/>
    <w:rsid w:val="00732D22"/>
    <w:rsid w:val="0073735D"/>
    <w:rsid w:val="00741F79"/>
    <w:rsid w:val="0074456B"/>
    <w:rsid w:val="0077165F"/>
    <w:rsid w:val="00772475"/>
    <w:rsid w:val="00772996"/>
    <w:rsid w:val="007773A2"/>
    <w:rsid w:val="00783FCE"/>
    <w:rsid w:val="007900AF"/>
    <w:rsid w:val="00791126"/>
    <w:rsid w:val="007A28D9"/>
    <w:rsid w:val="007A30C4"/>
    <w:rsid w:val="007B045A"/>
    <w:rsid w:val="007B0756"/>
    <w:rsid w:val="007B6754"/>
    <w:rsid w:val="007C624D"/>
    <w:rsid w:val="007C6E4C"/>
    <w:rsid w:val="007C7314"/>
    <w:rsid w:val="007D0657"/>
    <w:rsid w:val="007E0308"/>
    <w:rsid w:val="007F0008"/>
    <w:rsid w:val="007F49FE"/>
    <w:rsid w:val="007F7D28"/>
    <w:rsid w:val="008028FE"/>
    <w:rsid w:val="0081120A"/>
    <w:rsid w:val="00812600"/>
    <w:rsid w:val="008165CC"/>
    <w:rsid w:val="00820539"/>
    <w:rsid w:val="00822776"/>
    <w:rsid w:val="00822C04"/>
    <w:rsid w:val="008243D3"/>
    <w:rsid w:val="00832648"/>
    <w:rsid w:val="00836117"/>
    <w:rsid w:val="008405B2"/>
    <w:rsid w:val="008462FF"/>
    <w:rsid w:val="00854256"/>
    <w:rsid w:val="00855ED7"/>
    <w:rsid w:val="00856606"/>
    <w:rsid w:val="00857915"/>
    <w:rsid w:val="00881791"/>
    <w:rsid w:val="00883497"/>
    <w:rsid w:val="0088466D"/>
    <w:rsid w:val="00884E38"/>
    <w:rsid w:val="00891743"/>
    <w:rsid w:val="00893EB8"/>
    <w:rsid w:val="008A78F1"/>
    <w:rsid w:val="008B0544"/>
    <w:rsid w:val="008B41BA"/>
    <w:rsid w:val="008B683E"/>
    <w:rsid w:val="008C3925"/>
    <w:rsid w:val="008C497F"/>
    <w:rsid w:val="008C4A57"/>
    <w:rsid w:val="008D0D81"/>
    <w:rsid w:val="008D1DB2"/>
    <w:rsid w:val="008D5F63"/>
    <w:rsid w:val="008E08B5"/>
    <w:rsid w:val="008E251B"/>
    <w:rsid w:val="008E473D"/>
    <w:rsid w:val="008F2033"/>
    <w:rsid w:val="008F7628"/>
    <w:rsid w:val="0090095A"/>
    <w:rsid w:val="00907440"/>
    <w:rsid w:val="00910BFF"/>
    <w:rsid w:val="00912A39"/>
    <w:rsid w:val="00926BF8"/>
    <w:rsid w:val="00932B4F"/>
    <w:rsid w:val="009343C0"/>
    <w:rsid w:val="00934CF9"/>
    <w:rsid w:val="00935191"/>
    <w:rsid w:val="00936A7E"/>
    <w:rsid w:val="0094108C"/>
    <w:rsid w:val="0094356D"/>
    <w:rsid w:val="009524DE"/>
    <w:rsid w:val="00952D5A"/>
    <w:rsid w:val="0095691D"/>
    <w:rsid w:val="00957F02"/>
    <w:rsid w:val="00961527"/>
    <w:rsid w:val="00963C79"/>
    <w:rsid w:val="00966AD9"/>
    <w:rsid w:val="00967FBE"/>
    <w:rsid w:val="00972642"/>
    <w:rsid w:val="0097560B"/>
    <w:rsid w:val="00976717"/>
    <w:rsid w:val="00980427"/>
    <w:rsid w:val="009869C9"/>
    <w:rsid w:val="0098763D"/>
    <w:rsid w:val="00990CDA"/>
    <w:rsid w:val="009B49AE"/>
    <w:rsid w:val="009C2741"/>
    <w:rsid w:val="009C5CBE"/>
    <w:rsid w:val="009C5F63"/>
    <w:rsid w:val="009D4BC5"/>
    <w:rsid w:val="009D4E48"/>
    <w:rsid w:val="009D5EEC"/>
    <w:rsid w:val="009D62EE"/>
    <w:rsid w:val="009E04B1"/>
    <w:rsid w:val="009E6A2E"/>
    <w:rsid w:val="009F59CE"/>
    <w:rsid w:val="009F619B"/>
    <w:rsid w:val="009F7EF7"/>
    <w:rsid w:val="009F7FCB"/>
    <w:rsid w:val="00A02B95"/>
    <w:rsid w:val="00A107CA"/>
    <w:rsid w:val="00A10E65"/>
    <w:rsid w:val="00A131D8"/>
    <w:rsid w:val="00A14821"/>
    <w:rsid w:val="00A14E3F"/>
    <w:rsid w:val="00A15AF4"/>
    <w:rsid w:val="00A17E98"/>
    <w:rsid w:val="00A277B5"/>
    <w:rsid w:val="00A277EB"/>
    <w:rsid w:val="00A36699"/>
    <w:rsid w:val="00A45815"/>
    <w:rsid w:val="00A4705D"/>
    <w:rsid w:val="00A52000"/>
    <w:rsid w:val="00A55354"/>
    <w:rsid w:val="00A60D7B"/>
    <w:rsid w:val="00A6779E"/>
    <w:rsid w:val="00A8497D"/>
    <w:rsid w:val="00A84EBC"/>
    <w:rsid w:val="00A907E7"/>
    <w:rsid w:val="00A9122E"/>
    <w:rsid w:val="00A9145C"/>
    <w:rsid w:val="00A94DB9"/>
    <w:rsid w:val="00AA39DA"/>
    <w:rsid w:val="00AA51EC"/>
    <w:rsid w:val="00AB00B1"/>
    <w:rsid w:val="00AB212E"/>
    <w:rsid w:val="00AB26CE"/>
    <w:rsid w:val="00AC2A5C"/>
    <w:rsid w:val="00AC2BAA"/>
    <w:rsid w:val="00AC70B8"/>
    <w:rsid w:val="00AD1025"/>
    <w:rsid w:val="00AD12C4"/>
    <w:rsid w:val="00AD1CFC"/>
    <w:rsid w:val="00AF0CA3"/>
    <w:rsid w:val="00AF566A"/>
    <w:rsid w:val="00B01FC5"/>
    <w:rsid w:val="00B036D3"/>
    <w:rsid w:val="00B04807"/>
    <w:rsid w:val="00B14DFD"/>
    <w:rsid w:val="00B15341"/>
    <w:rsid w:val="00B16637"/>
    <w:rsid w:val="00B17EA8"/>
    <w:rsid w:val="00B25A67"/>
    <w:rsid w:val="00B27891"/>
    <w:rsid w:val="00B34344"/>
    <w:rsid w:val="00B462BE"/>
    <w:rsid w:val="00B47714"/>
    <w:rsid w:val="00B52A25"/>
    <w:rsid w:val="00B62713"/>
    <w:rsid w:val="00B65D51"/>
    <w:rsid w:val="00B671E6"/>
    <w:rsid w:val="00B67AE4"/>
    <w:rsid w:val="00B728C9"/>
    <w:rsid w:val="00B745E6"/>
    <w:rsid w:val="00B8394E"/>
    <w:rsid w:val="00B86D01"/>
    <w:rsid w:val="00B905C0"/>
    <w:rsid w:val="00B9761A"/>
    <w:rsid w:val="00B978E9"/>
    <w:rsid w:val="00BA7D41"/>
    <w:rsid w:val="00BB2855"/>
    <w:rsid w:val="00BB7422"/>
    <w:rsid w:val="00BC0442"/>
    <w:rsid w:val="00BC2B0A"/>
    <w:rsid w:val="00BD1FBE"/>
    <w:rsid w:val="00BD2C76"/>
    <w:rsid w:val="00BD6F2C"/>
    <w:rsid w:val="00BE3CC1"/>
    <w:rsid w:val="00BE48D6"/>
    <w:rsid w:val="00BE48FF"/>
    <w:rsid w:val="00BE7770"/>
    <w:rsid w:val="00C14C7B"/>
    <w:rsid w:val="00C14F3B"/>
    <w:rsid w:val="00C20C61"/>
    <w:rsid w:val="00C3190D"/>
    <w:rsid w:val="00C3224C"/>
    <w:rsid w:val="00C3678F"/>
    <w:rsid w:val="00C50919"/>
    <w:rsid w:val="00C5140C"/>
    <w:rsid w:val="00C5366D"/>
    <w:rsid w:val="00C61D65"/>
    <w:rsid w:val="00C62B5F"/>
    <w:rsid w:val="00C63039"/>
    <w:rsid w:val="00C64013"/>
    <w:rsid w:val="00C646FB"/>
    <w:rsid w:val="00C653EC"/>
    <w:rsid w:val="00C730F2"/>
    <w:rsid w:val="00C77FE7"/>
    <w:rsid w:val="00C849D3"/>
    <w:rsid w:val="00C93C49"/>
    <w:rsid w:val="00CB0555"/>
    <w:rsid w:val="00CB29D0"/>
    <w:rsid w:val="00CC25F0"/>
    <w:rsid w:val="00CC68D9"/>
    <w:rsid w:val="00CD19B6"/>
    <w:rsid w:val="00CD34F3"/>
    <w:rsid w:val="00CE0935"/>
    <w:rsid w:val="00CE7F77"/>
    <w:rsid w:val="00CF4161"/>
    <w:rsid w:val="00CF4660"/>
    <w:rsid w:val="00CF5698"/>
    <w:rsid w:val="00D06319"/>
    <w:rsid w:val="00D1168A"/>
    <w:rsid w:val="00D22840"/>
    <w:rsid w:val="00D22C3F"/>
    <w:rsid w:val="00D30ECF"/>
    <w:rsid w:val="00D33142"/>
    <w:rsid w:val="00D37DBF"/>
    <w:rsid w:val="00D434BF"/>
    <w:rsid w:val="00D44138"/>
    <w:rsid w:val="00D45721"/>
    <w:rsid w:val="00D469C7"/>
    <w:rsid w:val="00D46C35"/>
    <w:rsid w:val="00D52C80"/>
    <w:rsid w:val="00D608D4"/>
    <w:rsid w:val="00D70028"/>
    <w:rsid w:val="00D778F6"/>
    <w:rsid w:val="00D82B9D"/>
    <w:rsid w:val="00D8677A"/>
    <w:rsid w:val="00D91CE7"/>
    <w:rsid w:val="00D92B24"/>
    <w:rsid w:val="00D932BF"/>
    <w:rsid w:val="00D934FA"/>
    <w:rsid w:val="00D9374F"/>
    <w:rsid w:val="00D97B6F"/>
    <w:rsid w:val="00DC7EB0"/>
    <w:rsid w:val="00DD40EB"/>
    <w:rsid w:val="00DD6E0A"/>
    <w:rsid w:val="00DF229E"/>
    <w:rsid w:val="00E05535"/>
    <w:rsid w:val="00E0583F"/>
    <w:rsid w:val="00E07637"/>
    <w:rsid w:val="00E10B75"/>
    <w:rsid w:val="00E10EDD"/>
    <w:rsid w:val="00E11269"/>
    <w:rsid w:val="00E31791"/>
    <w:rsid w:val="00E3664C"/>
    <w:rsid w:val="00E4614D"/>
    <w:rsid w:val="00E52C07"/>
    <w:rsid w:val="00E567FC"/>
    <w:rsid w:val="00E75B45"/>
    <w:rsid w:val="00E82823"/>
    <w:rsid w:val="00E873BF"/>
    <w:rsid w:val="00E87E67"/>
    <w:rsid w:val="00EA3B42"/>
    <w:rsid w:val="00EA6056"/>
    <w:rsid w:val="00EA7128"/>
    <w:rsid w:val="00EA7C20"/>
    <w:rsid w:val="00EB05E8"/>
    <w:rsid w:val="00EB0E11"/>
    <w:rsid w:val="00EB6355"/>
    <w:rsid w:val="00EC02FF"/>
    <w:rsid w:val="00EC34A8"/>
    <w:rsid w:val="00EC6E3E"/>
    <w:rsid w:val="00ED4294"/>
    <w:rsid w:val="00ED4E60"/>
    <w:rsid w:val="00ED62E9"/>
    <w:rsid w:val="00ED72BC"/>
    <w:rsid w:val="00EE720F"/>
    <w:rsid w:val="00EF6033"/>
    <w:rsid w:val="00EF74C5"/>
    <w:rsid w:val="00F00B12"/>
    <w:rsid w:val="00F0529D"/>
    <w:rsid w:val="00F15544"/>
    <w:rsid w:val="00F31242"/>
    <w:rsid w:val="00F35D56"/>
    <w:rsid w:val="00F44EF3"/>
    <w:rsid w:val="00F46289"/>
    <w:rsid w:val="00F56E17"/>
    <w:rsid w:val="00F60802"/>
    <w:rsid w:val="00F610A5"/>
    <w:rsid w:val="00F61CDD"/>
    <w:rsid w:val="00F637DB"/>
    <w:rsid w:val="00F64117"/>
    <w:rsid w:val="00F644FE"/>
    <w:rsid w:val="00F71C00"/>
    <w:rsid w:val="00F74A84"/>
    <w:rsid w:val="00F7544E"/>
    <w:rsid w:val="00F82F71"/>
    <w:rsid w:val="00F852A9"/>
    <w:rsid w:val="00F91699"/>
    <w:rsid w:val="00F921B5"/>
    <w:rsid w:val="00F97379"/>
    <w:rsid w:val="00FA07CE"/>
    <w:rsid w:val="00FA18C2"/>
    <w:rsid w:val="00FA4B55"/>
    <w:rsid w:val="00FA7E99"/>
    <w:rsid w:val="00FB0BAB"/>
    <w:rsid w:val="00FB17BA"/>
    <w:rsid w:val="00FB186A"/>
    <w:rsid w:val="00FB5C36"/>
    <w:rsid w:val="00FC01CB"/>
    <w:rsid w:val="00FC1AE3"/>
    <w:rsid w:val="00FC4326"/>
    <w:rsid w:val="00FC662C"/>
    <w:rsid w:val="00FD202C"/>
    <w:rsid w:val="00FE3DD4"/>
    <w:rsid w:val="00FE520F"/>
    <w:rsid w:val="00FF1AB0"/>
    <w:rsid w:val="00FF393E"/>
    <w:rsid w:val="00FF3997"/>
    <w:rsid w:val="00FF3A88"/>
    <w:rsid w:val="00FF4CD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CE7"/>
    <w:pPr>
      <w:widowControl w:val="0"/>
      <w:jc w:val="both"/>
    </w:pPr>
  </w:style>
  <w:style w:type="paragraph" w:styleId="1">
    <w:name w:val="heading 1"/>
    <w:basedOn w:val="a"/>
    <w:next w:val="a"/>
    <w:link w:val="10"/>
    <w:uiPriority w:val="9"/>
    <w:qFormat/>
    <w:rsid w:val="00D7002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CDB"/>
    <w:pPr>
      <w:tabs>
        <w:tab w:val="center" w:pos="4252"/>
        <w:tab w:val="right" w:pos="8504"/>
      </w:tabs>
      <w:snapToGrid w:val="0"/>
    </w:pPr>
  </w:style>
  <w:style w:type="character" w:customStyle="1" w:styleId="a4">
    <w:name w:val="ヘッダー (文字)"/>
    <w:basedOn w:val="a0"/>
    <w:link w:val="a3"/>
    <w:uiPriority w:val="99"/>
    <w:rsid w:val="00FF4CDB"/>
  </w:style>
  <w:style w:type="paragraph" w:styleId="a5">
    <w:name w:val="footer"/>
    <w:basedOn w:val="a"/>
    <w:link w:val="a6"/>
    <w:uiPriority w:val="99"/>
    <w:unhideWhenUsed/>
    <w:rsid w:val="00FF4CDB"/>
    <w:pPr>
      <w:tabs>
        <w:tab w:val="center" w:pos="4252"/>
        <w:tab w:val="right" w:pos="8504"/>
      </w:tabs>
      <w:snapToGrid w:val="0"/>
    </w:pPr>
  </w:style>
  <w:style w:type="character" w:customStyle="1" w:styleId="a6">
    <w:name w:val="フッター (文字)"/>
    <w:basedOn w:val="a0"/>
    <w:link w:val="a5"/>
    <w:uiPriority w:val="99"/>
    <w:rsid w:val="00FF4CDB"/>
  </w:style>
  <w:style w:type="paragraph" w:styleId="a7">
    <w:name w:val="Balloon Text"/>
    <w:basedOn w:val="a"/>
    <w:link w:val="a8"/>
    <w:uiPriority w:val="99"/>
    <w:semiHidden/>
    <w:unhideWhenUsed/>
    <w:rsid w:val="00FF4CD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F4CDB"/>
    <w:rPr>
      <w:rFonts w:asciiTheme="majorHAnsi" w:eastAsiaTheme="majorEastAsia" w:hAnsiTheme="majorHAnsi" w:cstheme="majorBidi"/>
      <w:sz w:val="18"/>
      <w:szCs w:val="18"/>
    </w:rPr>
  </w:style>
  <w:style w:type="table" w:styleId="a9">
    <w:name w:val="Table Grid"/>
    <w:basedOn w:val="a1"/>
    <w:uiPriority w:val="59"/>
    <w:rsid w:val="008F2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6C77B7"/>
    <w:rPr>
      <w:color w:val="0000FF"/>
      <w:u w:val="single"/>
    </w:rPr>
  </w:style>
  <w:style w:type="character" w:customStyle="1" w:styleId="apple-converted-space">
    <w:name w:val="apple-converted-space"/>
    <w:basedOn w:val="a0"/>
    <w:rsid w:val="00BB7422"/>
  </w:style>
  <w:style w:type="paragraph" w:styleId="ab">
    <w:name w:val="List Paragraph"/>
    <w:basedOn w:val="a"/>
    <w:uiPriority w:val="34"/>
    <w:qFormat/>
    <w:rsid w:val="00E87E67"/>
    <w:pPr>
      <w:ind w:leftChars="400" w:left="840"/>
    </w:pPr>
  </w:style>
  <w:style w:type="paragraph" w:styleId="ac">
    <w:name w:val="table of figures"/>
    <w:basedOn w:val="a"/>
    <w:next w:val="a"/>
    <w:uiPriority w:val="99"/>
    <w:unhideWhenUsed/>
    <w:rsid w:val="00D70028"/>
    <w:pPr>
      <w:ind w:leftChars="200" w:left="200" w:hangingChars="200" w:hanging="200"/>
    </w:pPr>
  </w:style>
  <w:style w:type="character" w:customStyle="1" w:styleId="10">
    <w:name w:val="見出し 1 (文字)"/>
    <w:basedOn w:val="a0"/>
    <w:link w:val="1"/>
    <w:uiPriority w:val="9"/>
    <w:rsid w:val="00D70028"/>
    <w:rPr>
      <w:rFonts w:asciiTheme="majorHAnsi" w:eastAsiaTheme="majorEastAsia" w:hAnsiTheme="majorHAnsi" w:cstheme="majorBidi"/>
      <w:sz w:val="24"/>
      <w:szCs w:val="24"/>
    </w:rPr>
  </w:style>
  <w:style w:type="paragraph" w:styleId="ad">
    <w:name w:val="TOC Heading"/>
    <w:basedOn w:val="1"/>
    <w:next w:val="a"/>
    <w:uiPriority w:val="39"/>
    <w:semiHidden/>
    <w:unhideWhenUsed/>
    <w:qFormat/>
    <w:rsid w:val="00857915"/>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semiHidden/>
    <w:unhideWhenUsed/>
    <w:qFormat/>
    <w:rsid w:val="00857915"/>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857915"/>
    <w:pPr>
      <w:widowControl/>
      <w:spacing w:after="100" w:line="276" w:lineRule="auto"/>
      <w:jc w:val="left"/>
    </w:pPr>
    <w:rPr>
      <w:kern w:val="0"/>
      <w:sz w:val="22"/>
    </w:rPr>
  </w:style>
  <w:style w:type="paragraph" w:styleId="3">
    <w:name w:val="toc 3"/>
    <w:basedOn w:val="a"/>
    <w:next w:val="a"/>
    <w:autoRedefine/>
    <w:uiPriority w:val="39"/>
    <w:semiHidden/>
    <w:unhideWhenUsed/>
    <w:qFormat/>
    <w:rsid w:val="00857915"/>
    <w:pPr>
      <w:widowControl/>
      <w:spacing w:after="100" w:line="276" w:lineRule="auto"/>
      <w:ind w:left="440"/>
      <w:jc w:val="left"/>
    </w:pPr>
    <w:rPr>
      <w:kern w:val="0"/>
      <w:sz w:val="22"/>
    </w:rPr>
  </w:style>
  <w:style w:type="character" w:styleId="ae">
    <w:name w:val="annotation reference"/>
    <w:basedOn w:val="a0"/>
    <w:uiPriority w:val="99"/>
    <w:semiHidden/>
    <w:unhideWhenUsed/>
    <w:rsid w:val="00577B5E"/>
    <w:rPr>
      <w:sz w:val="18"/>
      <w:szCs w:val="18"/>
    </w:rPr>
  </w:style>
  <w:style w:type="paragraph" w:styleId="af">
    <w:name w:val="annotation text"/>
    <w:basedOn w:val="a"/>
    <w:link w:val="af0"/>
    <w:uiPriority w:val="99"/>
    <w:semiHidden/>
    <w:unhideWhenUsed/>
    <w:rsid w:val="00577B5E"/>
    <w:pPr>
      <w:jc w:val="left"/>
    </w:pPr>
  </w:style>
  <w:style w:type="character" w:customStyle="1" w:styleId="af0">
    <w:name w:val="コメント文字列 (文字)"/>
    <w:basedOn w:val="a0"/>
    <w:link w:val="af"/>
    <w:uiPriority w:val="99"/>
    <w:semiHidden/>
    <w:rsid w:val="00577B5E"/>
  </w:style>
  <w:style w:type="paragraph" w:styleId="af1">
    <w:name w:val="annotation subject"/>
    <w:basedOn w:val="af"/>
    <w:next w:val="af"/>
    <w:link w:val="af2"/>
    <w:uiPriority w:val="99"/>
    <w:semiHidden/>
    <w:unhideWhenUsed/>
    <w:rsid w:val="00577B5E"/>
    <w:rPr>
      <w:b/>
      <w:bCs/>
    </w:rPr>
  </w:style>
  <w:style w:type="character" w:customStyle="1" w:styleId="af2">
    <w:name w:val="コメント内容 (文字)"/>
    <w:basedOn w:val="af0"/>
    <w:link w:val="af1"/>
    <w:uiPriority w:val="99"/>
    <w:semiHidden/>
    <w:rsid w:val="00577B5E"/>
    <w:rPr>
      <w:b/>
      <w:bCs/>
    </w:rPr>
  </w:style>
</w:styles>
</file>

<file path=word/webSettings.xml><?xml version="1.0" encoding="utf-8"?>
<w:webSettings xmlns:r="http://schemas.openxmlformats.org/officeDocument/2006/relationships" xmlns:w="http://schemas.openxmlformats.org/wordprocessingml/2006/main">
  <w:divs>
    <w:div w:id="74715615">
      <w:bodyDiv w:val="1"/>
      <w:marLeft w:val="0"/>
      <w:marRight w:val="0"/>
      <w:marTop w:val="0"/>
      <w:marBottom w:val="0"/>
      <w:divBdr>
        <w:top w:val="none" w:sz="0" w:space="0" w:color="auto"/>
        <w:left w:val="none" w:sz="0" w:space="0" w:color="auto"/>
        <w:bottom w:val="none" w:sz="0" w:space="0" w:color="auto"/>
        <w:right w:val="none" w:sz="0" w:space="0" w:color="auto"/>
      </w:divBdr>
    </w:div>
    <w:div w:id="114956969">
      <w:bodyDiv w:val="1"/>
      <w:marLeft w:val="0"/>
      <w:marRight w:val="0"/>
      <w:marTop w:val="0"/>
      <w:marBottom w:val="0"/>
      <w:divBdr>
        <w:top w:val="none" w:sz="0" w:space="0" w:color="auto"/>
        <w:left w:val="none" w:sz="0" w:space="0" w:color="auto"/>
        <w:bottom w:val="none" w:sz="0" w:space="0" w:color="auto"/>
        <w:right w:val="none" w:sz="0" w:space="0" w:color="auto"/>
      </w:divBdr>
    </w:div>
    <w:div w:id="155343626">
      <w:bodyDiv w:val="1"/>
      <w:marLeft w:val="0"/>
      <w:marRight w:val="0"/>
      <w:marTop w:val="0"/>
      <w:marBottom w:val="0"/>
      <w:divBdr>
        <w:top w:val="none" w:sz="0" w:space="0" w:color="auto"/>
        <w:left w:val="none" w:sz="0" w:space="0" w:color="auto"/>
        <w:bottom w:val="none" w:sz="0" w:space="0" w:color="auto"/>
        <w:right w:val="none" w:sz="0" w:space="0" w:color="auto"/>
      </w:divBdr>
    </w:div>
    <w:div w:id="162555392">
      <w:bodyDiv w:val="1"/>
      <w:marLeft w:val="0"/>
      <w:marRight w:val="0"/>
      <w:marTop w:val="0"/>
      <w:marBottom w:val="0"/>
      <w:divBdr>
        <w:top w:val="none" w:sz="0" w:space="0" w:color="auto"/>
        <w:left w:val="none" w:sz="0" w:space="0" w:color="auto"/>
        <w:bottom w:val="none" w:sz="0" w:space="0" w:color="auto"/>
        <w:right w:val="none" w:sz="0" w:space="0" w:color="auto"/>
      </w:divBdr>
    </w:div>
    <w:div w:id="355350251">
      <w:bodyDiv w:val="1"/>
      <w:marLeft w:val="0"/>
      <w:marRight w:val="0"/>
      <w:marTop w:val="0"/>
      <w:marBottom w:val="0"/>
      <w:divBdr>
        <w:top w:val="none" w:sz="0" w:space="0" w:color="auto"/>
        <w:left w:val="none" w:sz="0" w:space="0" w:color="auto"/>
        <w:bottom w:val="none" w:sz="0" w:space="0" w:color="auto"/>
        <w:right w:val="none" w:sz="0" w:space="0" w:color="auto"/>
      </w:divBdr>
    </w:div>
    <w:div w:id="588543933">
      <w:bodyDiv w:val="1"/>
      <w:marLeft w:val="0"/>
      <w:marRight w:val="0"/>
      <w:marTop w:val="0"/>
      <w:marBottom w:val="0"/>
      <w:divBdr>
        <w:top w:val="none" w:sz="0" w:space="0" w:color="auto"/>
        <w:left w:val="none" w:sz="0" w:space="0" w:color="auto"/>
        <w:bottom w:val="none" w:sz="0" w:space="0" w:color="auto"/>
        <w:right w:val="none" w:sz="0" w:space="0" w:color="auto"/>
      </w:divBdr>
    </w:div>
    <w:div w:id="617419616">
      <w:bodyDiv w:val="1"/>
      <w:marLeft w:val="0"/>
      <w:marRight w:val="0"/>
      <w:marTop w:val="0"/>
      <w:marBottom w:val="0"/>
      <w:divBdr>
        <w:top w:val="none" w:sz="0" w:space="0" w:color="auto"/>
        <w:left w:val="none" w:sz="0" w:space="0" w:color="auto"/>
        <w:bottom w:val="none" w:sz="0" w:space="0" w:color="auto"/>
        <w:right w:val="none" w:sz="0" w:space="0" w:color="auto"/>
      </w:divBdr>
    </w:div>
    <w:div w:id="769399471">
      <w:bodyDiv w:val="1"/>
      <w:marLeft w:val="0"/>
      <w:marRight w:val="0"/>
      <w:marTop w:val="0"/>
      <w:marBottom w:val="0"/>
      <w:divBdr>
        <w:top w:val="none" w:sz="0" w:space="0" w:color="auto"/>
        <w:left w:val="none" w:sz="0" w:space="0" w:color="auto"/>
        <w:bottom w:val="none" w:sz="0" w:space="0" w:color="auto"/>
        <w:right w:val="none" w:sz="0" w:space="0" w:color="auto"/>
      </w:divBdr>
    </w:div>
    <w:div w:id="1026640835">
      <w:bodyDiv w:val="1"/>
      <w:marLeft w:val="0"/>
      <w:marRight w:val="0"/>
      <w:marTop w:val="0"/>
      <w:marBottom w:val="0"/>
      <w:divBdr>
        <w:top w:val="none" w:sz="0" w:space="0" w:color="auto"/>
        <w:left w:val="none" w:sz="0" w:space="0" w:color="auto"/>
        <w:bottom w:val="none" w:sz="0" w:space="0" w:color="auto"/>
        <w:right w:val="none" w:sz="0" w:space="0" w:color="auto"/>
      </w:divBdr>
    </w:div>
    <w:div w:id="1060590942">
      <w:bodyDiv w:val="1"/>
      <w:marLeft w:val="0"/>
      <w:marRight w:val="0"/>
      <w:marTop w:val="0"/>
      <w:marBottom w:val="0"/>
      <w:divBdr>
        <w:top w:val="none" w:sz="0" w:space="0" w:color="auto"/>
        <w:left w:val="none" w:sz="0" w:space="0" w:color="auto"/>
        <w:bottom w:val="none" w:sz="0" w:space="0" w:color="auto"/>
        <w:right w:val="none" w:sz="0" w:space="0" w:color="auto"/>
      </w:divBdr>
      <w:divsChild>
        <w:div w:id="1472094793">
          <w:marLeft w:val="0"/>
          <w:marRight w:val="0"/>
          <w:marTop w:val="0"/>
          <w:marBottom w:val="0"/>
          <w:divBdr>
            <w:top w:val="none" w:sz="0" w:space="0" w:color="auto"/>
            <w:left w:val="none" w:sz="0" w:space="0" w:color="auto"/>
            <w:bottom w:val="none" w:sz="0" w:space="0" w:color="auto"/>
            <w:right w:val="none" w:sz="0" w:space="0" w:color="auto"/>
          </w:divBdr>
        </w:div>
      </w:divsChild>
    </w:div>
    <w:div w:id="1288975236">
      <w:bodyDiv w:val="1"/>
      <w:marLeft w:val="0"/>
      <w:marRight w:val="0"/>
      <w:marTop w:val="0"/>
      <w:marBottom w:val="0"/>
      <w:divBdr>
        <w:top w:val="none" w:sz="0" w:space="0" w:color="auto"/>
        <w:left w:val="none" w:sz="0" w:space="0" w:color="auto"/>
        <w:bottom w:val="none" w:sz="0" w:space="0" w:color="auto"/>
        <w:right w:val="none" w:sz="0" w:space="0" w:color="auto"/>
      </w:divBdr>
    </w:div>
    <w:div w:id="1346320857">
      <w:bodyDiv w:val="1"/>
      <w:marLeft w:val="0"/>
      <w:marRight w:val="0"/>
      <w:marTop w:val="0"/>
      <w:marBottom w:val="0"/>
      <w:divBdr>
        <w:top w:val="none" w:sz="0" w:space="0" w:color="auto"/>
        <w:left w:val="none" w:sz="0" w:space="0" w:color="auto"/>
        <w:bottom w:val="none" w:sz="0" w:space="0" w:color="auto"/>
        <w:right w:val="none" w:sz="0" w:space="0" w:color="auto"/>
      </w:divBdr>
    </w:div>
    <w:div w:id="1391273941">
      <w:bodyDiv w:val="1"/>
      <w:marLeft w:val="0"/>
      <w:marRight w:val="0"/>
      <w:marTop w:val="0"/>
      <w:marBottom w:val="0"/>
      <w:divBdr>
        <w:top w:val="none" w:sz="0" w:space="0" w:color="auto"/>
        <w:left w:val="none" w:sz="0" w:space="0" w:color="auto"/>
        <w:bottom w:val="none" w:sz="0" w:space="0" w:color="auto"/>
        <w:right w:val="none" w:sz="0" w:space="0" w:color="auto"/>
      </w:divBdr>
    </w:div>
    <w:div w:id="1447240249">
      <w:bodyDiv w:val="1"/>
      <w:marLeft w:val="0"/>
      <w:marRight w:val="0"/>
      <w:marTop w:val="0"/>
      <w:marBottom w:val="0"/>
      <w:divBdr>
        <w:top w:val="none" w:sz="0" w:space="0" w:color="auto"/>
        <w:left w:val="none" w:sz="0" w:space="0" w:color="auto"/>
        <w:bottom w:val="none" w:sz="0" w:space="0" w:color="auto"/>
        <w:right w:val="none" w:sz="0" w:space="0" w:color="auto"/>
      </w:divBdr>
    </w:div>
    <w:div w:id="1559323836">
      <w:bodyDiv w:val="1"/>
      <w:marLeft w:val="0"/>
      <w:marRight w:val="0"/>
      <w:marTop w:val="0"/>
      <w:marBottom w:val="0"/>
      <w:divBdr>
        <w:top w:val="none" w:sz="0" w:space="0" w:color="auto"/>
        <w:left w:val="none" w:sz="0" w:space="0" w:color="auto"/>
        <w:bottom w:val="none" w:sz="0" w:space="0" w:color="auto"/>
        <w:right w:val="none" w:sz="0" w:space="0" w:color="auto"/>
      </w:divBdr>
    </w:div>
    <w:div w:id="1593389107">
      <w:bodyDiv w:val="1"/>
      <w:marLeft w:val="0"/>
      <w:marRight w:val="0"/>
      <w:marTop w:val="0"/>
      <w:marBottom w:val="0"/>
      <w:divBdr>
        <w:top w:val="none" w:sz="0" w:space="0" w:color="auto"/>
        <w:left w:val="none" w:sz="0" w:space="0" w:color="auto"/>
        <w:bottom w:val="none" w:sz="0" w:space="0" w:color="auto"/>
        <w:right w:val="none" w:sz="0" w:space="0" w:color="auto"/>
      </w:divBdr>
    </w:div>
    <w:div w:id="1785073645">
      <w:bodyDiv w:val="1"/>
      <w:marLeft w:val="0"/>
      <w:marRight w:val="0"/>
      <w:marTop w:val="0"/>
      <w:marBottom w:val="0"/>
      <w:divBdr>
        <w:top w:val="none" w:sz="0" w:space="0" w:color="auto"/>
        <w:left w:val="none" w:sz="0" w:space="0" w:color="auto"/>
        <w:bottom w:val="none" w:sz="0" w:space="0" w:color="auto"/>
        <w:right w:val="none" w:sz="0" w:space="0" w:color="auto"/>
      </w:divBdr>
    </w:div>
    <w:div w:id="1862008851">
      <w:bodyDiv w:val="1"/>
      <w:marLeft w:val="0"/>
      <w:marRight w:val="0"/>
      <w:marTop w:val="0"/>
      <w:marBottom w:val="0"/>
      <w:divBdr>
        <w:top w:val="none" w:sz="0" w:space="0" w:color="auto"/>
        <w:left w:val="none" w:sz="0" w:space="0" w:color="auto"/>
        <w:bottom w:val="none" w:sz="0" w:space="0" w:color="auto"/>
        <w:right w:val="none" w:sz="0" w:space="0" w:color="auto"/>
      </w:divBdr>
    </w:div>
    <w:div w:id="1884174805">
      <w:bodyDiv w:val="1"/>
      <w:marLeft w:val="0"/>
      <w:marRight w:val="0"/>
      <w:marTop w:val="0"/>
      <w:marBottom w:val="0"/>
      <w:divBdr>
        <w:top w:val="none" w:sz="0" w:space="0" w:color="auto"/>
        <w:left w:val="none" w:sz="0" w:space="0" w:color="auto"/>
        <w:bottom w:val="none" w:sz="0" w:space="0" w:color="auto"/>
        <w:right w:val="none" w:sz="0" w:space="0" w:color="auto"/>
      </w:divBdr>
    </w:div>
    <w:div w:id="1907182430">
      <w:bodyDiv w:val="1"/>
      <w:marLeft w:val="0"/>
      <w:marRight w:val="0"/>
      <w:marTop w:val="0"/>
      <w:marBottom w:val="0"/>
      <w:divBdr>
        <w:top w:val="none" w:sz="0" w:space="0" w:color="auto"/>
        <w:left w:val="none" w:sz="0" w:space="0" w:color="auto"/>
        <w:bottom w:val="none" w:sz="0" w:space="0" w:color="auto"/>
        <w:right w:val="none" w:sz="0" w:space="0" w:color="auto"/>
      </w:divBdr>
    </w:div>
    <w:div w:id="1942948499">
      <w:bodyDiv w:val="1"/>
      <w:marLeft w:val="0"/>
      <w:marRight w:val="0"/>
      <w:marTop w:val="0"/>
      <w:marBottom w:val="0"/>
      <w:divBdr>
        <w:top w:val="none" w:sz="0" w:space="0" w:color="auto"/>
        <w:left w:val="none" w:sz="0" w:space="0" w:color="auto"/>
        <w:bottom w:val="none" w:sz="0" w:space="0" w:color="auto"/>
        <w:right w:val="none" w:sz="0" w:space="0" w:color="auto"/>
      </w:divBdr>
    </w:div>
    <w:div w:id="212330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nagayama\Desktop\&#30149;&#38498;PR&#36039;&#26009;_&#12375;&#12356;&#12398;&#26408;&#12371;&#12393;&#12418;&#12463;&#12522;&#12491;&#12483;&#12463;.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206DFF-44F4-40F7-8267-269AE22A9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病院PR資料_しいの木こどもクリニック</Template>
  <TotalTime>6</TotalTime>
  <Pages>11</Pages>
  <Words>951</Words>
  <Characters>5422</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t-nagayama</dc:creator>
  <cp:lastModifiedBy>user</cp:lastModifiedBy>
  <cp:revision>5</cp:revision>
  <cp:lastPrinted>2014-02-14T08:49:00Z</cp:lastPrinted>
  <dcterms:created xsi:type="dcterms:W3CDTF">2015-11-27T14:02:00Z</dcterms:created>
  <dcterms:modified xsi:type="dcterms:W3CDTF">2020-05-12T11:56:00Z</dcterms:modified>
</cp:coreProperties>
</file>